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C178A" w14:textId="49E53589" w:rsidR="00344CAE" w:rsidRPr="003E1E14" w:rsidRDefault="00344CAE" w:rsidP="00344CA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Medlemsbrev Eidsvoll Bygdekvinnelag   2</w:t>
      </w:r>
      <w:r w:rsidR="00ED7E36">
        <w:rPr>
          <w:b/>
          <w:bCs/>
          <w:sz w:val="40"/>
          <w:szCs w:val="40"/>
        </w:rPr>
        <w:t>6</w:t>
      </w:r>
      <w:r>
        <w:rPr>
          <w:b/>
          <w:bCs/>
          <w:sz w:val="40"/>
          <w:szCs w:val="40"/>
        </w:rPr>
        <w:t>.03.2026</w:t>
      </w:r>
    </w:p>
    <w:p w14:paraId="087FBBA3" w14:textId="363C3C2E" w:rsidR="00344CAE" w:rsidRPr="007469D5" w:rsidRDefault="00ED7E36" w:rsidP="00344CAE">
      <w:pPr>
        <w:spacing w:before="100" w:beforeAutospacing="1" w:after="100" w:afterAutospacing="1"/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</w:pPr>
      <w:r>
        <w:rPr>
          <w:rFonts w:ascii="Annai MN" w:eastAsia="Times New Roman" w:hAnsi="Annai MN" w:cs="Annai MN"/>
          <w:noProof/>
          <w:color w:val="000000"/>
          <w:kern w:val="0"/>
          <w:sz w:val="16"/>
          <w:szCs w:val="16"/>
          <w:lang w:eastAsia="nb-NO"/>
        </w:rPr>
        <w:drawing>
          <wp:anchor distT="0" distB="0" distL="114300" distR="114300" simplePos="0" relativeHeight="251669504" behindDoc="1" locked="0" layoutInCell="1" allowOverlap="1" wp14:anchorId="0F65FEAB" wp14:editId="2FD72361">
            <wp:simplePos x="0" y="0"/>
            <wp:positionH relativeFrom="column">
              <wp:posOffset>4231640</wp:posOffset>
            </wp:positionH>
            <wp:positionV relativeFrom="paragraph">
              <wp:posOffset>402167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416"/>
                <wp:lineTo x="21456" y="21416"/>
                <wp:lineTo x="21456" y="0"/>
                <wp:lineTo x="0" y="0"/>
              </wp:wrapPolygon>
            </wp:wrapTight>
            <wp:docPr id="1155464531" name="Bilde 2" descr="Et bilde som inneholder person, innendørs, klær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64531" name="Bilde 2" descr="Et bilde som inneholder person, innendørs, klær, vegg&#10;&#10;KI-generert innhold kan være feil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AE" w:rsidRPr="007469D5">
        <w:rPr>
          <w:rFonts w:eastAsia="Times New Roman" w:cstheme="minorHAnsi"/>
          <w:i/>
          <w:iCs/>
          <w:noProof/>
          <w:color w:val="000000"/>
          <w:kern w:val="0"/>
          <w:sz w:val="20"/>
          <w:szCs w:val="20"/>
          <w:lang w:eastAsia="nb-NO"/>
          <w14:ligatures w14:val="none"/>
        </w:rPr>
        <w:drawing>
          <wp:anchor distT="0" distB="0" distL="114300" distR="114300" simplePos="0" relativeHeight="251659264" behindDoc="1" locked="0" layoutInCell="1" allowOverlap="1" wp14:anchorId="3944F33D" wp14:editId="0FA3F550">
            <wp:simplePos x="0" y="0"/>
            <wp:positionH relativeFrom="column">
              <wp:posOffset>0</wp:posOffset>
            </wp:positionH>
            <wp:positionV relativeFrom="paragraph">
              <wp:posOffset>407035</wp:posOffset>
            </wp:positionV>
            <wp:extent cx="1200150" cy="1363980"/>
            <wp:effectExtent l="0" t="0" r="6350" b="0"/>
            <wp:wrapTight wrapText="bothSides">
              <wp:wrapPolygon edited="0">
                <wp:start x="7086" y="0"/>
                <wp:lineTo x="5714" y="1006"/>
                <wp:lineTo x="4800" y="2212"/>
                <wp:lineTo x="4800" y="3218"/>
                <wp:lineTo x="3429" y="5631"/>
                <wp:lineTo x="457" y="9654"/>
                <wp:lineTo x="0" y="11464"/>
                <wp:lineTo x="0" y="13877"/>
                <wp:lineTo x="457" y="16089"/>
                <wp:lineTo x="1829" y="19307"/>
                <wp:lineTo x="2057" y="21318"/>
                <wp:lineTo x="18286" y="21318"/>
                <wp:lineTo x="18971" y="21318"/>
                <wp:lineTo x="21257" y="19709"/>
                <wp:lineTo x="21486" y="13475"/>
                <wp:lineTo x="21486" y="10659"/>
                <wp:lineTo x="21029" y="9654"/>
                <wp:lineTo x="16686" y="6436"/>
                <wp:lineTo x="15314" y="3017"/>
                <wp:lineTo x="11657" y="603"/>
                <wp:lineTo x="10286" y="0"/>
                <wp:lineTo x="7086" y="0"/>
              </wp:wrapPolygon>
            </wp:wrapTight>
            <wp:docPr id="323088433" name="Bilde 1" descr="Et bilde som inneholder fugl, kylling, hønsefugl, nebb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88433" name="Bilde 1" descr="Et bilde som inneholder fugl, kylling, hønsefugl, nebb&#10;&#10;KI-generert innhold kan være feil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AE" w:rsidRPr="007469D5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Kjære Bygdekvinner og våre venner.</w:t>
      </w:r>
    </w:p>
    <w:p w14:paraId="066F8F91" w14:textId="63B59AB6" w:rsidR="007C2BE7" w:rsidRDefault="006B6390" w:rsidP="00344CAE">
      <w:pPr>
        <w:spacing w:before="100" w:beforeAutospacing="1" w:after="100" w:afterAutospacing="1"/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</w:pP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Året 2026 er i full gang og vi følger plane</w:t>
      </w:r>
      <w:r w:rsidR="00932F50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n</w:t>
      </w:r>
      <w:r w:rsidR="007C2BE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.</w:t>
      </w: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 Jubileumsåret 2025 satte oss </w:t>
      </w:r>
      <w:r w:rsidR="007C2BE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enda mere </w:t>
      </w: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på kartet i bygda </w:t>
      </w:r>
      <w:r w:rsidR="00A418D8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vår </w:t>
      </w: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Eidsvoll. Det komme</w:t>
      </w:r>
      <w:r w:rsidR="00C4334D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r</w:t>
      </w: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 mange henvendelser om hjelp og støtte. Vi prøver å stille opp etter beste evne</w:t>
      </w:r>
      <w:r w:rsidR="00252AC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. </w:t>
      </w: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 </w:t>
      </w:r>
      <w:r w:rsidR="007C2BE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Det kan hende du får en telefon, da må du svare ærlig</w:t>
      </w:r>
      <w:r w:rsidR="00ED7E36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. </w:t>
      </w:r>
      <w:r w:rsidR="007C2BE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Har du ikke mulighet så er det helt greit. Ta </w:t>
      </w:r>
      <w:r w:rsidR="00252AC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også </w:t>
      </w:r>
      <w:r w:rsidR="007C2BE7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kontakt hvis det er noe du ønsker å engasjere deg i. Unni 98485775.</w:t>
      </w:r>
    </w:p>
    <w:p w14:paraId="274E2007" w14:textId="4E23567E" w:rsidR="00344CAE" w:rsidRDefault="007C2BE7" w:rsidP="00344CAE">
      <w:pPr>
        <w:spacing w:before="100" w:beforeAutospacing="1" w:after="100" w:afterAutospacing="1"/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</w:pPr>
      <w:r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>Først refererer jeg litt fra det som er gjennomført, etterpå kommer redigert plan utover mot sommeren</w:t>
      </w:r>
      <w:r w:rsidR="000B0CED">
        <w:rPr>
          <w:rFonts w:ascii="Annai MN" w:eastAsia="Times New Roman" w:hAnsi="Annai MN" w:cs="Annai MN"/>
          <w:color w:val="000000"/>
          <w:kern w:val="0"/>
          <w:sz w:val="16"/>
          <w:szCs w:val="16"/>
          <w:lang w:eastAsia="nb-NO"/>
          <w14:ligatures w14:val="none"/>
        </w:rPr>
        <w:t xml:space="preserve"> og påmeldingsinfo.</w:t>
      </w:r>
    </w:p>
    <w:p w14:paraId="49E72B9B" w14:textId="07C4ADF9" w:rsidR="000B0CED" w:rsidRPr="00F57958" w:rsidRDefault="00061515" w:rsidP="000B0CED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sz w:val="20"/>
          <w:szCs w:val="20"/>
          <w:lang w:eastAsia="nb-NO"/>
        </w:rPr>
        <w:drawing>
          <wp:anchor distT="0" distB="0" distL="114300" distR="114300" simplePos="0" relativeHeight="251667456" behindDoc="1" locked="0" layoutInCell="1" allowOverlap="1" wp14:anchorId="4A0D8305" wp14:editId="26AC8922">
            <wp:simplePos x="0" y="0"/>
            <wp:positionH relativeFrom="column">
              <wp:posOffset>4979670</wp:posOffset>
            </wp:positionH>
            <wp:positionV relativeFrom="paragraph">
              <wp:posOffset>391451</wp:posOffset>
            </wp:positionV>
            <wp:extent cx="1558925" cy="2077720"/>
            <wp:effectExtent l="0" t="0" r="3175" b="5080"/>
            <wp:wrapTight wrapText="bothSides">
              <wp:wrapPolygon edited="0">
                <wp:start x="0" y="0"/>
                <wp:lineTo x="0" y="21521"/>
                <wp:lineTo x="21468" y="21521"/>
                <wp:lineTo x="21468" y="0"/>
                <wp:lineTo x="0" y="0"/>
              </wp:wrapPolygon>
            </wp:wrapTight>
            <wp:docPr id="1551478830" name="Bilde 1" descr="Et bilde som inneholder snø, utendørs, klær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78830" name="Bilde 1" descr="Et bilde som inneholder snø, utendørs, klær, person&#10;&#10;KI-generert innhold kan være fei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Pop Up kafe på Minne gård i januar. Et initiativ av bygdekvinne Oda S. Christensen og to Ukrainske kafevertinner, Tatiana og </w:t>
      </w:r>
      <w:proofErr w:type="spellStart"/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Iryna</w:t>
      </w:r>
      <w:proofErr w:type="spellEnd"/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. Intensjonen er språktrening og å lære om norsk kultur. </w:t>
      </w:r>
      <w:r w:rsidR="000B0CED" w:rsidRPr="00252AC7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nb-NO"/>
          <w14:ligatures w14:val="none"/>
        </w:rPr>
        <w:t xml:space="preserve">Ny Pop Up </w:t>
      </w:r>
      <w:proofErr w:type="spellStart"/>
      <w:r w:rsidR="00BD350A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nb-NO"/>
          <w14:ligatures w14:val="none"/>
        </w:rPr>
        <w:t>kafe´</w:t>
      </w:r>
      <w:r w:rsidR="00252AC7" w:rsidRPr="00252AC7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nb-NO"/>
          <w14:ligatures w14:val="none"/>
        </w:rPr>
        <w:t>kommer</w:t>
      </w:r>
      <w:proofErr w:type="spellEnd"/>
      <w:r w:rsidR="00252AC7" w:rsidRPr="00252AC7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="000B0CED" w:rsidRPr="00252AC7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nb-NO"/>
          <w14:ligatures w14:val="none"/>
        </w:rPr>
        <w:t>29.03 og 06.04 på Minne Gård.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Bli med som kafemedarbeider kontakt Oda </w:t>
      </w:r>
      <w:r w:rsidR="00ED7E36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936 52 522.</w:t>
      </w: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Velkommen som gjest.</w:t>
      </w:r>
    </w:p>
    <w:p w14:paraId="7B2F6EC7" w14:textId="686D65F9" w:rsidR="00344CAE" w:rsidRDefault="007C2BE7" w:rsidP="00344CAE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Strikkekafeen er utvidet til Møteplass med strikke</w:t>
      </w:r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kafe og kreativt hjørne. Lokalene er store på </w:t>
      </w:r>
      <w:proofErr w:type="spellStart"/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Gladbakk</w:t>
      </w:r>
      <w:proofErr w:type="spellEnd"/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, d</w:t>
      </w:r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erfor inviterer vi flere grupper og flere aktiviteter inn. Det har vært vellykket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med flere generasjoner sammen</w:t>
      </w:r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.</w:t>
      </w:r>
      <w:r w:rsidR="00ED7E36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="00252AC7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Neste møteplass 19.05 kl.1800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på </w:t>
      </w:r>
      <w:proofErr w:type="spellStart"/>
      <w:r w:rsidR="00252AC7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Gladbakk</w:t>
      </w:r>
      <w:proofErr w:type="spellEnd"/>
      <w:r w:rsidR="00252AC7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.</w:t>
      </w:r>
    </w:p>
    <w:p w14:paraId="3E259F9C" w14:textId="5718E66A" w:rsidR="00D91AA4" w:rsidRDefault="000B0CED" w:rsidP="00344CAE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 w:rsidRPr="00EB1A0E">
        <w:rPr>
          <w:rFonts w:eastAsia="Times New Roman" w:cstheme="minorHAnsi"/>
          <w:noProof/>
          <w:color w:val="000000"/>
          <w:kern w:val="0"/>
          <w:sz w:val="20"/>
          <w:szCs w:val="20"/>
          <w:lang w:eastAsia="nb-NO"/>
          <w14:ligatures w14:val="none"/>
        </w:rPr>
        <w:drawing>
          <wp:anchor distT="0" distB="0" distL="114300" distR="114300" simplePos="0" relativeHeight="251668480" behindDoc="1" locked="0" layoutInCell="1" allowOverlap="1" wp14:anchorId="22905ABC" wp14:editId="61C52B00">
            <wp:simplePos x="0" y="0"/>
            <wp:positionH relativeFrom="column">
              <wp:posOffset>-4445</wp:posOffset>
            </wp:positionH>
            <wp:positionV relativeFrom="paragraph">
              <wp:posOffset>363188</wp:posOffset>
            </wp:positionV>
            <wp:extent cx="1329055" cy="1181100"/>
            <wp:effectExtent l="0" t="0" r="4445" b="0"/>
            <wp:wrapTight wrapText="bothSides">
              <wp:wrapPolygon edited="0">
                <wp:start x="6811" y="0"/>
                <wp:lineTo x="4954" y="1394"/>
                <wp:lineTo x="2477" y="3716"/>
                <wp:lineTo x="413" y="7432"/>
                <wp:lineTo x="0" y="9058"/>
                <wp:lineTo x="0" y="13239"/>
                <wp:lineTo x="1032" y="14865"/>
                <wp:lineTo x="1032" y="15794"/>
                <wp:lineTo x="2890" y="18581"/>
                <wp:lineTo x="8462" y="21368"/>
                <wp:lineTo x="8875" y="21368"/>
                <wp:lineTo x="13623" y="21368"/>
                <wp:lineTo x="14655" y="21368"/>
                <wp:lineTo x="18576" y="19045"/>
                <wp:lineTo x="21053" y="14865"/>
                <wp:lineTo x="21466" y="12310"/>
                <wp:lineTo x="21466" y="7432"/>
                <wp:lineTo x="20227" y="5342"/>
                <wp:lineTo x="18989" y="3716"/>
                <wp:lineTo x="19195" y="2555"/>
                <wp:lineTo x="13829" y="465"/>
                <wp:lineTo x="9495" y="0"/>
                <wp:lineTo x="6811" y="0"/>
              </wp:wrapPolygon>
            </wp:wrapTight>
            <wp:docPr id="1270786159" name="Bilde 1" descr="Et bilde som inneholder mat, ovnsbakt mat, Gluten, Surdei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86159" name="Bilde 1" descr="Et bilde som inneholder mat, ovnsbakt mat, Gluten, Surdeig&#10;&#10;KI-generert innhold kan være feil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Utedag i februar ble meget vellykket. </w:t>
      </w:r>
      <w:proofErr w:type="spellStart"/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Ca</w:t>
      </w:r>
      <w:proofErr w:type="spellEnd"/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60 store og små kom til </w:t>
      </w:r>
      <w:proofErr w:type="spellStart"/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Finnkollen</w:t>
      </w:r>
      <w:proofErr w:type="spellEnd"/>
      <w:r w:rsidR="00D91AA4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og ble med på aking, maling i snøen, pølsegrilling og deilig kakao. 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Det ble en fargerik møteplass.</w:t>
      </w:r>
    </w:p>
    <w:p w14:paraId="75662EEA" w14:textId="5839C816" w:rsidR="00D91AA4" w:rsidRDefault="00D91AA4" w:rsidP="00344CAE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Kurs i surdeigs baking ble en 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ny </w:t>
      </w: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opplevelse. Vi laget surdeigen helt fra bunnen av. De fleste startere vokste som de skulle og noen få døde før bruk og en under heving. Det ble ulik</w:t>
      </w:r>
      <w:r w:rsidR="00932F5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e</w:t>
      </w: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resultater,</w:t>
      </w:r>
      <w:r w:rsidR="00932F5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men det er bare å øve videre. Nydelig på smak var de.</w:t>
      </w:r>
    </w:p>
    <w:p w14:paraId="38528EB0" w14:textId="770940E6" w:rsidR="00BD350A" w:rsidRDefault="00BD350A" w:rsidP="00344CAE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8.mars ble markert på tradisjonelt vis på Eidsvoll 1814</w:t>
      </w:r>
      <w:r w:rsidR="002D6A71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. Tema var mensfattigdom og kvinnefellesskap.</w:t>
      </w:r>
      <w:r w:rsidR="00C46312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Ikke så mange </w:t>
      </w:r>
      <w:proofErr w:type="gramStart"/>
      <w:r w:rsidR="00C46312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kom</w:t>
      </w:r>
      <w:proofErr w:type="gramEnd"/>
      <w:r w:rsidR="00C46312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men flotte foredrag og engasjerende diskusjoner.</w:t>
      </w:r>
    </w:p>
    <w:p w14:paraId="65B9B802" w14:textId="2BC43F8F" w:rsidR="00344CAE" w:rsidRDefault="000A5B9D" w:rsidP="00344CAE">
      <w:pP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sz w:val="20"/>
          <w:szCs w:val="20"/>
          <w:lang w:eastAsia="nb-NO"/>
        </w:rPr>
        <w:drawing>
          <wp:anchor distT="0" distB="0" distL="114300" distR="114300" simplePos="0" relativeHeight="251670528" behindDoc="1" locked="0" layoutInCell="1" allowOverlap="1" wp14:anchorId="421B5B5D" wp14:editId="4B4EB53F">
            <wp:simplePos x="0" y="0"/>
            <wp:positionH relativeFrom="column">
              <wp:posOffset>3663315</wp:posOffset>
            </wp:positionH>
            <wp:positionV relativeFrom="paragraph">
              <wp:posOffset>861762</wp:posOffset>
            </wp:positionV>
            <wp:extent cx="2887345" cy="2165350"/>
            <wp:effectExtent l="0" t="0" r="0" b="6350"/>
            <wp:wrapTight wrapText="bothSides">
              <wp:wrapPolygon edited="0">
                <wp:start x="0" y="0"/>
                <wp:lineTo x="0" y="21537"/>
                <wp:lineTo x="21472" y="21537"/>
                <wp:lineTo x="21472" y="0"/>
                <wp:lineTo x="0" y="0"/>
              </wp:wrapPolygon>
            </wp:wrapTight>
            <wp:docPr id="110690374" name="Bilde 3" descr="Et bilde som inneholder klær, person, Menneskeansikt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0374" name="Bilde 3" descr="Et bilde som inneholder klær, person, Menneskeansikt, smil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Distrikts årsmøte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i Akershus Bygdekvinnelag 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ble gjennomført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lørdag 2</w:t>
      </w:r>
      <w:r w:rsidR="00932F5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1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.mars med</w:t>
      </w:r>
      <w:r w:rsidR="00D55BBA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Frogn og V</w:t>
      </w:r>
      <w:r w:rsidR="00EE6FD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estby 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bygdekvinnelag som vertskap. 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br/>
        <w:t>Vi fikk premien for Best i vekst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="00EE6FD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tredje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året på rad. </w:t>
      </w:r>
      <w:r w:rsidR="00EE6FD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Vi fikk også prisen Best i vekst U40. </w:t>
      </w:r>
      <w:r w:rsidR="00344CAE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Gratulerer alle sammen.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="00344CAE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Vi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er stolte over alle nye medlemmer</w:t>
      </w:r>
      <w:r w:rsidR="00ED7E36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. </w:t>
      </w:r>
      <w:r w:rsidR="00EE6FD0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28 ble vervet i 2025. Totalt er vi nå 106 medlemme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r. </w:t>
      </w:r>
      <w:r w:rsidR="00ED7E36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Vi gratulerer Gjerdrum Bygdekvinnelag for årets lokallag i Akershus. De var truet med nedleggelse, men har klart å snu. 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Er du ny og fortsatt ikke fått Boka </w:t>
      </w:r>
      <w:r w:rsidR="00344CAE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«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Mattradisjoner fra Akershus</w:t>
      </w:r>
      <w:r w:rsidR="00344CAE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»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så møt opp på våre arrangement fremover. Vi deler ut</w:t>
      </w:r>
      <w:r w:rsidR="00344CAE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der</w:t>
      </w:r>
      <w:r w:rsidR="00344CAE"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.</w:t>
      </w:r>
    </w:p>
    <w:p w14:paraId="20D51E56" w14:textId="425AE723" w:rsidR="00344CAE" w:rsidRDefault="00344CAE" w:rsidP="00344CAE">
      <w:pPr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</w:p>
    <w:p w14:paraId="2AF99B84" w14:textId="08BF18A3" w:rsidR="00344CAE" w:rsidRPr="007469D5" w:rsidRDefault="00344CAE" w:rsidP="00344CAE">
      <w:pPr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</w:pPr>
      <w:r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Vi har gjennomført </w:t>
      </w:r>
      <w:r w:rsidR="000A5B9D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>1</w:t>
      </w:r>
      <w:r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 lefse kurs</w:t>
      </w:r>
      <w:r w:rsidR="00A76CF9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 i vår</w:t>
      </w:r>
      <w:r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. I alt </w:t>
      </w:r>
      <w:r w:rsidR="000A5B9D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>4</w:t>
      </w:r>
      <w:r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 lefsebakere </w:t>
      </w:r>
      <w:r w:rsidR="000A5B9D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>ble</w:t>
      </w:r>
      <w:r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 lært opp av Gunda Mortensen. </w:t>
      </w:r>
      <w:r w:rsidR="00A76CF9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 xml:space="preserve">En stor opplevelse å se </w:t>
      </w:r>
      <w:r w:rsidR="003072E6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>kurs</w:t>
      </w:r>
      <w:r w:rsidR="00A76CF9">
        <w:rPr>
          <w:rFonts w:eastAsia="Times New Roman" w:cstheme="minorHAnsi"/>
          <w:kern w:val="0"/>
          <w:sz w:val="20"/>
          <w:szCs w:val="20"/>
          <w:lang w:eastAsia="nb-NO"/>
          <w14:ligatures w14:val="none"/>
        </w:rPr>
        <w:t>deltagere på 10 og 12 år. Utrolig flinke var de. Vi heier på generasjonskompetanseoverføring.</w:t>
      </w:r>
    </w:p>
    <w:p w14:paraId="4DA92E88" w14:textId="588222EF" w:rsidR="00344CAE" w:rsidRDefault="00C724B1" w:rsidP="00344CAE">
      <w:pPr>
        <w:spacing w:before="100" w:beforeAutospacing="1" w:after="100" w:afterAutospacing="1"/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16"/>
          <w:szCs w:val="16"/>
          <w:lang w:eastAsia="nb-NO"/>
        </w:rPr>
        <w:drawing>
          <wp:anchor distT="0" distB="0" distL="114300" distR="114300" simplePos="0" relativeHeight="251671552" behindDoc="1" locked="0" layoutInCell="1" allowOverlap="1" wp14:anchorId="59994609" wp14:editId="5F56DE66">
            <wp:simplePos x="0" y="0"/>
            <wp:positionH relativeFrom="column">
              <wp:posOffset>-208280</wp:posOffset>
            </wp:positionH>
            <wp:positionV relativeFrom="paragraph">
              <wp:posOffset>788035</wp:posOffset>
            </wp:positionV>
            <wp:extent cx="1713230" cy="1284605"/>
            <wp:effectExtent l="0" t="1588" r="0" b="0"/>
            <wp:wrapTight wrapText="bothSides">
              <wp:wrapPolygon edited="0">
                <wp:start x="-20" y="21573"/>
                <wp:lineTo x="21436" y="21573"/>
                <wp:lineTo x="21436" y="219"/>
                <wp:lineTo x="-20" y="219"/>
                <wp:lineTo x="-20" y="21573"/>
              </wp:wrapPolygon>
            </wp:wrapTight>
            <wp:docPr id="1460452898" name="Bilde 4" descr="Et bilde som inneholder person, klær, Menneskeansikt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52898" name="Bilde 4" descr="Et bilde som inneholder person, klær, Menneskeansikt, innendørs&#10;&#10;KI-generert innhold kan være fei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23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AE" w:rsidRPr="007469D5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nb-NO"/>
          <w14:ligatures w14:val="none"/>
        </w:rPr>
        <w:t>Fra Jord til Bord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. 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Kurs 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på Aas Skole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03.03.26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. Et samarbeid med Eidsvoll Landbruksforening på barneskolene i bygda. 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7 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skoler er påmeldt til årets prosjekt.  Monica Bang hold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t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et mini kurs i det å dyrke i pallekarm. Furuseth Slakteri AS kom</w:t>
      </w:r>
      <w:r w:rsidR="00344CAE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og fort</w:t>
      </w:r>
      <w:r w:rsidR="000B0CED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alte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om </w:t>
      </w:r>
      <w:r w:rsidR="00A76CF9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oppdeling av l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ammeslaktet hver barneskole får til høsten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2026</w:t>
      </w:r>
      <w:r w:rsidR="00344CAE" w:rsidRPr="007469D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. </w:t>
      </w:r>
      <w:r w:rsidR="00061515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>Vi takker Furuseth Slakteri as.</w:t>
      </w:r>
    </w:p>
    <w:p w14:paraId="202793F4" w14:textId="63AB0640" w:rsidR="00252AC7" w:rsidRPr="00A76CF9" w:rsidRDefault="00A76CF9" w:rsidP="00344CA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</w:pPr>
      <w:r w:rsidRPr="00A76C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 xml:space="preserve">Vi er i full gang med å lage studieheftet </w:t>
      </w:r>
      <w:r w:rsidR="00E5795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 xml:space="preserve">Fra jord til bord. </w:t>
      </w:r>
      <w:r w:rsidRPr="00A76C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>som skal være klar</w:t>
      </w:r>
      <w:r w:rsidR="003072E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>t</w:t>
      </w:r>
      <w:r w:rsidRPr="00A76C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 xml:space="preserve"> til høsten</w:t>
      </w:r>
      <w:r w:rsidR="00061515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 xml:space="preserve"> 26</w:t>
      </w:r>
      <w:r w:rsidRPr="00A76CF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 xml:space="preserve">. </w:t>
      </w:r>
      <w:r w:rsidR="00E5795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nb-NO"/>
          <w14:ligatures w14:val="none"/>
        </w:rPr>
        <w:t>Dere må glede dere til å se resultatet.</w:t>
      </w:r>
    </w:p>
    <w:p w14:paraId="03039D09" w14:textId="77777777" w:rsidR="003072E6" w:rsidRDefault="00344CAE" w:rsidP="003072E6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nb-NO"/>
          <w14:ligatures w14:val="none"/>
        </w:rPr>
      </w:pPr>
      <w:r w:rsidRPr="00F57958">
        <w:rPr>
          <w:rFonts w:eastAsia="Times New Roman" w:cstheme="minorHAnsi"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</w:p>
    <w:p w14:paraId="24DE53FE" w14:textId="58C59F61" w:rsidR="003B74AB" w:rsidRDefault="003B74AB" w:rsidP="003B74AB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  <w:b/>
          <w:bCs/>
        </w:rPr>
        <w:lastRenderedPageBreak/>
        <w:t xml:space="preserve">Beredskapsrådet i Eidsvoll Kommune. </w:t>
      </w:r>
      <w:r>
        <w:rPr>
          <w:rFonts w:cstheme="minorHAnsi"/>
        </w:rPr>
        <w:t xml:space="preserve">Vi er </w:t>
      </w:r>
      <w:proofErr w:type="gramStart"/>
      <w:r>
        <w:rPr>
          <w:rFonts w:cstheme="minorHAnsi"/>
        </w:rPr>
        <w:t>med</w:t>
      </w:r>
      <w:proofErr w:type="gramEnd"/>
      <w:r>
        <w:rPr>
          <w:rFonts w:cstheme="minorHAnsi"/>
        </w:rPr>
        <w:t xml:space="preserve"> og vi har skrevet </w:t>
      </w:r>
      <w:r w:rsidR="00061515">
        <w:rPr>
          <w:rFonts w:cstheme="minorHAnsi"/>
        </w:rPr>
        <w:t xml:space="preserve">under på </w:t>
      </w:r>
      <w:r>
        <w:rPr>
          <w:rFonts w:cstheme="minorHAnsi"/>
        </w:rPr>
        <w:t>beredskapsavtale med Eidsvoll Kommune.</w:t>
      </w:r>
      <w:r w:rsidR="000A7040">
        <w:rPr>
          <w:rFonts w:cstheme="minorHAnsi"/>
        </w:rPr>
        <w:t xml:space="preserve"> Dette er et stort satsningsområde og oppfordring fra Norges Bygdekvinnelag sentralt.</w:t>
      </w:r>
    </w:p>
    <w:p w14:paraId="3AF1106E" w14:textId="7ABE7A48" w:rsidR="000A5B9D" w:rsidRPr="003B74AB" w:rsidRDefault="00344CAE" w:rsidP="003B74A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nb-NO"/>
          <w14:ligatures w14:val="none"/>
        </w:rPr>
      </w:pPr>
      <w:r>
        <w:rPr>
          <w:rFonts w:cstheme="minorHAnsi"/>
          <w:b/>
          <w:bCs/>
        </w:rPr>
        <w:t>Nå kan du kjøpe ditt eget Eidsvoll Bygdekvinnelags FORKLE.</w:t>
      </w:r>
      <w:r w:rsidRPr="002448D1">
        <w:rPr>
          <w:rFonts w:cstheme="minorHAnsi"/>
          <w:sz w:val="20"/>
          <w:szCs w:val="20"/>
        </w:rPr>
        <w:t xml:space="preserve"> Forkle koster 350 kr.</w:t>
      </w:r>
      <w:r w:rsidR="000A5B9D">
        <w:rPr>
          <w:rFonts w:cstheme="minorHAnsi"/>
          <w:sz w:val="20"/>
          <w:szCs w:val="20"/>
        </w:rPr>
        <w:t xml:space="preserve"> Med navnet ditt </w:t>
      </w:r>
      <w:r w:rsidR="003072E6">
        <w:rPr>
          <w:rFonts w:cstheme="minorHAnsi"/>
          <w:sz w:val="20"/>
          <w:szCs w:val="20"/>
        </w:rPr>
        <w:t xml:space="preserve">brodert </w:t>
      </w:r>
      <w:r w:rsidR="000A5B9D">
        <w:rPr>
          <w:rFonts w:cstheme="minorHAnsi"/>
          <w:sz w:val="20"/>
          <w:szCs w:val="20"/>
        </w:rPr>
        <w:t>i gull + 150 kr.</w:t>
      </w:r>
      <w:r w:rsidR="003B74AB"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nb-NO"/>
          <w14:ligatures w14:val="none"/>
        </w:rPr>
        <w:t xml:space="preserve"> Kontakt Unni 98485775.</w:t>
      </w:r>
    </w:p>
    <w:tbl>
      <w:tblPr>
        <w:tblStyle w:val="Tabellrutenett"/>
        <w:tblpPr w:leftFromText="141" w:rightFromText="141" w:vertAnchor="text" w:horzAnchor="margin" w:tblpY="20"/>
        <w:tblW w:w="9776" w:type="dxa"/>
        <w:tblLook w:val="04A0" w:firstRow="1" w:lastRow="0" w:firstColumn="1" w:lastColumn="0" w:noHBand="0" w:noVBand="1"/>
      </w:tblPr>
      <w:tblGrid>
        <w:gridCol w:w="1453"/>
        <w:gridCol w:w="2814"/>
        <w:gridCol w:w="2680"/>
        <w:gridCol w:w="2829"/>
      </w:tblGrid>
      <w:tr w:rsidR="00252AC7" w:rsidRPr="003911F8" w14:paraId="5641E143" w14:textId="77777777" w:rsidTr="00A9044C">
        <w:tc>
          <w:tcPr>
            <w:tcW w:w="1453" w:type="dxa"/>
            <w:tcBorders>
              <w:bottom w:val="nil"/>
            </w:tcBorders>
          </w:tcPr>
          <w:p w14:paraId="7791D27E" w14:textId="57B1EE73" w:rsidR="00252AC7" w:rsidRDefault="00BD350A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29.03 og</w:t>
            </w:r>
          </w:p>
          <w:p w14:paraId="18A526AF" w14:textId="3BA9654A" w:rsidR="00BD350A" w:rsidRPr="00C5034C" w:rsidRDefault="00BD350A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06.04</w:t>
            </w:r>
          </w:p>
        </w:tc>
        <w:tc>
          <w:tcPr>
            <w:tcW w:w="2814" w:type="dxa"/>
            <w:tcBorders>
              <w:bottom w:val="nil"/>
            </w:tcBorders>
          </w:tcPr>
          <w:p w14:paraId="399C2FE7" w14:textId="77777777" w:rsidR="00252AC7" w:rsidRDefault="00BD350A" w:rsidP="00A9044C">
            <w:pPr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Pop Up Kafe kl.11-16</w:t>
            </w:r>
          </w:p>
          <w:p w14:paraId="12C9BC7A" w14:textId="11769985" w:rsidR="00BD350A" w:rsidRPr="00BD350A" w:rsidRDefault="00BD350A" w:rsidP="00A9044C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Språktrening og sosial møteplass.</w:t>
            </w:r>
          </w:p>
        </w:tc>
        <w:tc>
          <w:tcPr>
            <w:tcW w:w="2680" w:type="dxa"/>
            <w:tcBorders>
              <w:bottom w:val="nil"/>
            </w:tcBorders>
          </w:tcPr>
          <w:p w14:paraId="6E275346" w14:textId="77777777" w:rsidR="00252AC7" w:rsidRDefault="00BD350A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Minne Gård</w:t>
            </w:r>
          </w:p>
          <w:p w14:paraId="60505E97" w14:textId="520580E2" w:rsidR="00555F48" w:rsidRDefault="00EF0CD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Trenger du transport ring Unni 98485775.</w:t>
            </w:r>
          </w:p>
        </w:tc>
        <w:tc>
          <w:tcPr>
            <w:tcW w:w="2829" w:type="dxa"/>
            <w:tcBorders>
              <w:bottom w:val="nil"/>
            </w:tcBorders>
          </w:tcPr>
          <w:p w14:paraId="0649BF70" w14:textId="4C11075E" w:rsidR="00252AC7" w:rsidRDefault="00BD350A" w:rsidP="00A9044C">
            <w:pPr>
              <w:rPr>
                <w:rFonts w:ascii="Times New Roman" w:hAnsi="Times New Roman" w:cs="Times New Roman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Oda 936 52 522.</w:t>
            </w:r>
          </w:p>
        </w:tc>
      </w:tr>
      <w:tr w:rsidR="005350CD" w:rsidRPr="003911F8" w14:paraId="64AC7B94" w14:textId="77777777" w:rsidTr="00A9044C">
        <w:tc>
          <w:tcPr>
            <w:tcW w:w="1453" w:type="dxa"/>
            <w:tcBorders>
              <w:bottom w:val="nil"/>
            </w:tcBorders>
          </w:tcPr>
          <w:p w14:paraId="174D36D5" w14:textId="71D0A6CE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April</w:t>
            </w:r>
          </w:p>
          <w:p w14:paraId="083D384A" w14:textId="0E1EF0B9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11.04.</w:t>
            </w:r>
          </w:p>
          <w:p w14:paraId="2FA5171F" w14:textId="79E24813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264CAA" w14:textId="77777777" w:rsidR="002D6A71" w:rsidRDefault="002D6A71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74C87E" w14:textId="3D99BE4C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16.04</w:t>
            </w:r>
          </w:p>
          <w:p w14:paraId="7A3C6781" w14:textId="1A8A929E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A5BC90E" w14:textId="77777777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E3D0E68" w14:textId="685BA191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75E6A0B" w14:textId="5690A97F" w:rsidR="005350CD" w:rsidRDefault="00E5795A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16.04</w:t>
            </w:r>
          </w:p>
          <w:p w14:paraId="6F5AA28A" w14:textId="77777777" w:rsidR="003072E6" w:rsidRDefault="003072E6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9F232BB" w14:textId="5EAEB4CA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23.04</w:t>
            </w:r>
          </w:p>
          <w:p w14:paraId="58054D85" w14:textId="77777777" w:rsidR="002D6A71" w:rsidRDefault="002D6A71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6E2D85" w14:textId="77777777" w:rsidR="002D6A71" w:rsidRDefault="002D6A71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B58AA61" w14:textId="77777777" w:rsidR="00902860" w:rsidRDefault="00902860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C172606" w14:textId="0B490530" w:rsidR="002D6A71" w:rsidRPr="00C5034C" w:rsidRDefault="002D6A71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25.04</w:t>
            </w:r>
          </w:p>
        </w:tc>
        <w:tc>
          <w:tcPr>
            <w:tcW w:w="2814" w:type="dxa"/>
            <w:tcBorders>
              <w:bottom w:val="nil"/>
            </w:tcBorders>
          </w:tcPr>
          <w:p w14:paraId="1F1AA1F4" w14:textId="69E3CCAE" w:rsidR="005350CD" w:rsidRPr="00C5034C" w:rsidRDefault="00EB7ECE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45DA6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670DA8C6" wp14:editId="1169D31B">
                  <wp:simplePos x="0" y="0"/>
                  <wp:positionH relativeFrom="column">
                    <wp:posOffset>878546</wp:posOffset>
                  </wp:positionH>
                  <wp:positionV relativeFrom="paragraph">
                    <wp:posOffset>40005</wp:posOffset>
                  </wp:positionV>
                  <wp:extent cx="673100" cy="501650"/>
                  <wp:effectExtent l="0" t="0" r="0" b="6350"/>
                  <wp:wrapTight wrapText="bothSides">
                    <wp:wrapPolygon edited="0">
                      <wp:start x="5706" y="0"/>
                      <wp:lineTo x="0" y="1094"/>
                      <wp:lineTo x="0" y="13124"/>
                      <wp:lineTo x="1630" y="17499"/>
                      <wp:lineTo x="1630" y="18046"/>
                      <wp:lineTo x="6113" y="21327"/>
                      <wp:lineTo x="6521" y="21327"/>
                      <wp:lineTo x="15894" y="21327"/>
                      <wp:lineTo x="16302" y="21327"/>
                      <wp:lineTo x="20785" y="17499"/>
                      <wp:lineTo x="21192" y="13671"/>
                      <wp:lineTo x="21192" y="2734"/>
                      <wp:lineTo x="16302" y="0"/>
                      <wp:lineTo x="5706" y="0"/>
                    </wp:wrapPolygon>
                  </wp:wrapTight>
                  <wp:docPr id="1253182542" name="Bilde 1" descr="Et bilde som inneholder Søtt og godt, dessert, krem, ma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82542" name="Bilde 1" descr="Et bilde som inneholder Søtt og godt, dessert, krem, mat&#10;&#10;KI-generert innhold kan være feil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3C529" w14:textId="27A800B0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Bløtkake kurs</w:t>
            </w:r>
          </w:p>
          <w:p w14:paraId="006FA697" w14:textId="78D172E2" w:rsidR="005350CD" w:rsidRPr="00C5034C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656A986" w14:textId="22319F85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Vårmøte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C5034C">
              <w:rPr>
                <w:rFonts w:ascii="Times New Roman" w:hAnsi="Times New Roman" w:cs="Times New Roman"/>
                <w:color w:val="000000" w:themeColor="text1"/>
              </w:rPr>
              <w:t>Foredrag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55B25C23" w14:textId="3A8A2EC3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Sunn start-Barn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og kosthold.</w:t>
            </w:r>
            <w:r w:rsidRPr="00C5034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36858395" w14:textId="77777777" w:rsidR="005350CD" w:rsidRPr="00E16F90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Tine M.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Sundfør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C5034C">
              <w:rPr>
                <w:rFonts w:ascii="Times New Roman" w:hAnsi="Times New Roman" w:cs="Times New Roman"/>
                <w:color w:val="000000" w:themeColor="text1"/>
              </w:rPr>
              <w:t xml:space="preserve">            </w:t>
            </w:r>
          </w:p>
          <w:p w14:paraId="3B15AEF1" w14:textId="766ACBE7" w:rsidR="005350CD" w:rsidRDefault="003072E6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FK Eidsvoll</w:t>
            </w:r>
          </w:p>
          <w:p w14:paraId="0FD44D86" w14:textId="77777777" w:rsidR="003072E6" w:rsidRDefault="003072E6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E515CA" w14:textId="77777777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5034C">
              <w:rPr>
                <w:rFonts w:ascii="Times New Roman" w:hAnsi="Times New Roman" w:cs="Times New Roman"/>
                <w:color w:val="000000" w:themeColor="text1"/>
              </w:rPr>
              <w:t>Hyggetreff, smøre og servere snitter</w:t>
            </w:r>
            <w:r>
              <w:rPr>
                <w:rFonts w:ascii="Times New Roman" w:hAnsi="Times New Roman" w:cs="Times New Roman"/>
                <w:color w:val="000000" w:themeColor="text1"/>
              </w:rPr>
              <w:t>. Gratis.</w:t>
            </w:r>
          </w:p>
          <w:p w14:paraId="14A8EB20" w14:textId="77777777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Velkommen.</w:t>
            </w:r>
          </w:p>
          <w:p w14:paraId="4CF91936" w14:textId="77777777" w:rsidR="00902860" w:rsidRDefault="00902860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481AFBC" w14:textId="2839C97C" w:rsidR="00EF0CD3" w:rsidRPr="00C5034C" w:rsidRDefault="003072E6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Kurs i </w:t>
            </w:r>
            <w:r w:rsidR="00EF0CD3">
              <w:rPr>
                <w:rFonts w:ascii="Times New Roman" w:hAnsi="Times New Roman" w:cs="Times New Roman"/>
                <w:color w:val="000000" w:themeColor="text1"/>
              </w:rPr>
              <w:t>hobby fjørfehold-for alle.</w:t>
            </w:r>
          </w:p>
        </w:tc>
        <w:tc>
          <w:tcPr>
            <w:tcW w:w="2680" w:type="dxa"/>
            <w:tcBorders>
              <w:bottom w:val="nil"/>
            </w:tcBorders>
          </w:tcPr>
          <w:p w14:paraId="2E3FB8D5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5DA28EAE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Vilberg</w:t>
            </w:r>
            <w:proofErr w:type="spellEnd"/>
            <w:r>
              <w:rPr>
                <w:rFonts w:ascii="Times New Roman" w:hAnsi="Times New Roman" w:cs="Times New Roman"/>
              </w:rPr>
              <w:t xml:space="preserve"> Ungdomsskole</w:t>
            </w:r>
          </w:p>
          <w:p w14:paraId="4048981B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Kl.1000-1500</w:t>
            </w:r>
          </w:p>
          <w:p w14:paraId="3C00170E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6A81465B" w14:textId="383ECF3D" w:rsidR="005350CD" w:rsidRDefault="005350CD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kl.1800.</w:t>
            </w:r>
            <w:r w:rsidRPr="00C5034C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</w:rPr>
              <w:t>Råholt Ungdomsskole.</w:t>
            </w:r>
          </w:p>
          <w:p w14:paraId="7C74FBD4" w14:textId="0D8CB40B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2EEDEE00" w14:textId="77A18F86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7F4D49B7" w14:textId="6C2EB26F" w:rsidR="002D6A71" w:rsidRDefault="003072E6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 hjelper kundene å så frø som de tar med hjem. </w:t>
            </w:r>
          </w:p>
          <w:p w14:paraId="78D044BF" w14:textId="2E57F48B" w:rsidR="005350CD" w:rsidRDefault="005350CD" w:rsidP="00A9044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Vilberg</w:t>
            </w:r>
            <w:proofErr w:type="spellEnd"/>
            <w:r>
              <w:rPr>
                <w:rFonts w:ascii="Times New Roman" w:hAnsi="Times New Roman" w:cs="Times New Roman"/>
              </w:rPr>
              <w:t xml:space="preserve"> Helsetun</w:t>
            </w:r>
          </w:p>
          <w:p w14:paraId="5B43AC8C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Underholdning, kaker og kaffe.</w:t>
            </w:r>
          </w:p>
          <w:p w14:paraId="32037070" w14:textId="77777777" w:rsidR="00902860" w:rsidRDefault="00902860" w:rsidP="00A9044C">
            <w:pPr>
              <w:rPr>
                <w:rFonts w:ascii="Times New Roman" w:hAnsi="Times New Roman" w:cs="Times New Roman"/>
              </w:rPr>
            </w:pPr>
          </w:p>
          <w:p w14:paraId="68EA4FEA" w14:textId="638CF798" w:rsidR="00555F48" w:rsidRDefault="00EF0CD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Norsk Småfeservice Vognvegen 31, 2072 Dal.</w:t>
            </w:r>
          </w:p>
        </w:tc>
        <w:tc>
          <w:tcPr>
            <w:tcW w:w="2829" w:type="dxa"/>
            <w:tcBorders>
              <w:bottom w:val="nil"/>
            </w:tcBorders>
          </w:tcPr>
          <w:p w14:paraId="0008BFDE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6AB564CA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Påmelding til </w:t>
            </w:r>
            <w:r w:rsidRPr="0017151D">
              <w:rPr>
                <w:rFonts w:ascii="Times New Roman" w:hAnsi="Times New Roman" w:cs="Times New Roman"/>
              </w:rPr>
              <w:t>Unni Tømte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98485775, </w:t>
            </w:r>
            <w:r w:rsidRPr="0017151D">
              <w:rPr>
                <w:rFonts w:ascii="Times New Roman" w:hAnsi="Times New Roman" w:cs="Times New Roman"/>
                <w:b/>
                <w:bCs/>
              </w:rPr>
              <w:t>Anne Stine</w:t>
            </w:r>
          </w:p>
          <w:p w14:paraId="4BE87B9D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30DB2288" w14:textId="77777777" w:rsidR="005350CD" w:rsidRPr="00E16F90" w:rsidRDefault="005350CD" w:rsidP="00A9044C">
            <w:pPr>
              <w:rPr>
                <w:rFonts w:ascii="Times New Roman" w:hAnsi="Times New Roman" w:cs="Times New Roman"/>
              </w:rPr>
            </w:pPr>
            <w:r w:rsidRPr="00E16F90">
              <w:rPr>
                <w:rFonts w:ascii="Times New Roman" w:hAnsi="Times New Roman" w:cs="Times New Roman"/>
              </w:rPr>
              <w:t>Medlem 100 kr.</w:t>
            </w:r>
          </w:p>
          <w:p w14:paraId="61C895D8" w14:textId="77777777" w:rsidR="005350CD" w:rsidRPr="00E16F90" w:rsidRDefault="005350CD" w:rsidP="00A9044C">
            <w:pPr>
              <w:rPr>
                <w:rFonts w:ascii="Times New Roman" w:hAnsi="Times New Roman" w:cs="Times New Roman"/>
              </w:rPr>
            </w:pPr>
            <w:r w:rsidRPr="00E16F90">
              <w:rPr>
                <w:rFonts w:ascii="Times New Roman" w:hAnsi="Times New Roman" w:cs="Times New Roman"/>
              </w:rPr>
              <w:t>Ikke medlem 150Kr.</w:t>
            </w:r>
          </w:p>
          <w:p w14:paraId="67296286" w14:textId="77777777" w:rsidR="005350CD" w:rsidRPr="00E16F90" w:rsidRDefault="005350CD" w:rsidP="00A9044C">
            <w:pPr>
              <w:rPr>
                <w:rFonts w:ascii="Times New Roman" w:hAnsi="Times New Roman" w:cs="Times New Roman"/>
              </w:rPr>
            </w:pPr>
            <w:r w:rsidRPr="00E16F90">
              <w:rPr>
                <w:rFonts w:ascii="Times New Roman" w:hAnsi="Times New Roman" w:cs="Times New Roman"/>
              </w:rPr>
              <w:t>Vipps 655746</w:t>
            </w:r>
          </w:p>
          <w:p w14:paraId="39B58D77" w14:textId="77777777" w:rsidR="005350CD" w:rsidRPr="00F5767B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1DC1F0B" w14:textId="60E1E9EB" w:rsidR="002D6A71" w:rsidRDefault="003072E6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 jord til bord.</w:t>
            </w:r>
          </w:p>
          <w:p w14:paraId="2A468FED" w14:textId="77777777" w:rsidR="003072E6" w:rsidRDefault="003072E6" w:rsidP="00A9044C">
            <w:pPr>
              <w:rPr>
                <w:rFonts w:ascii="Times New Roman" w:hAnsi="Times New Roman" w:cs="Times New Roman"/>
              </w:rPr>
            </w:pPr>
          </w:p>
          <w:p w14:paraId="0500DF75" w14:textId="031A7D53" w:rsidR="005350CD" w:rsidRPr="003911F8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Marit, ressurs, </w:t>
            </w:r>
            <w:r w:rsidRPr="00650E47">
              <w:rPr>
                <w:rFonts w:ascii="Times New Roman" w:hAnsi="Times New Roman" w:cs="Times New Roman"/>
                <w:b/>
                <w:bCs/>
              </w:rPr>
              <w:t>Inger S</w:t>
            </w:r>
            <w:r>
              <w:rPr>
                <w:rFonts w:ascii="Times New Roman" w:hAnsi="Times New Roman" w:cs="Times New Roman"/>
                <w:b/>
                <w:bCs/>
              </w:rPr>
              <w:t>ofie</w:t>
            </w:r>
            <w:r>
              <w:rPr>
                <w:rFonts w:ascii="Times New Roman" w:hAnsi="Times New Roman" w:cs="Times New Roman"/>
              </w:rPr>
              <w:t xml:space="preserve"> Rigmor.</w:t>
            </w:r>
          </w:p>
          <w:p w14:paraId="48508E13" w14:textId="77777777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A7069EA" w14:textId="77777777" w:rsidR="00902860" w:rsidRDefault="00902860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D893B16" w14:textId="48FD59F2" w:rsidR="00EF0CD3" w:rsidRPr="00902860" w:rsidRDefault="00EF0CD3" w:rsidP="00A9044C">
            <w:pPr>
              <w:rPr>
                <w:rFonts w:ascii="Times New Roman" w:hAnsi="Times New Roman" w:cs="Times New Roman"/>
              </w:rPr>
            </w:pPr>
            <w:r w:rsidRPr="00902860">
              <w:rPr>
                <w:rFonts w:ascii="Times New Roman" w:hAnsi="Times New Roman" w:cs="Times New Roman"/>
              </w:rPr>
              <w:t>Vi er invitert. Gratis kurs. 98485775</w:t>
            </w:r>
          </w:p>
        </w:tc>
      </w:tr>
      <w:tr w:rsidR="005350CD" w:rsidRPr="00C821E7" w14:paraId="59662FD3" w14:textId="77777777" w:rsidTr="00A9044C">
        <w:tc>
          <w:tcPr>
            <w:tcW w:w="1453" w:type="dxa"/>
          </w:tcPr>
          <w:p w14:paraId="2C988938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Mai</w:t>
            </w:r>
          </w:p>
          <w:p w14:paraId="72D4EC1A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17.05</w:t>
            </w:r>
          </w:p>
          <w:p w14:paraId="6D729B93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60C75973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5ABF8524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  <w:p w14:paraId="0063934B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0716563A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7EF6A877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  <w:p w14:paraId="57A9CAB1" w14:textId="77777777" w:rsidR="005350CD" w:rsidRPr="003B74AB" w:rsidRDefault="005350CD" w:rsidP="00A904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74AB">
              <w:rPr>
                <w:rFonts w:ascii="Times New Roman" w:hAnsi="Times New Roman" w:cs="Times New Roman"/>
                <w:sz w:val="20"/>
                <w:szCs w:val="20"/>
              </w:rPr>
              <w:t>Kl. 17.00</w:t>
            </w:r>
          </w:p>
          <w:p w14:paraId="27D1C164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33F66C3C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3EFA856E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</w:t>
            </w:r>
          </w:p>
          <w:p w14:paraId="6FF907CA" w14:textId="77777777" w:rsidR="00EF0CD3" w:rsidRDefault="00EF0CD3" w:rsidP="00A9044C">
            <w:pPr>
              <w:rPr>
                <w:rFonts w:ascii="Times New Roman" w:hAnsi="Times New Roman" w:cs="Times New Roman"/>
              </w:rPr>
            </w:pPr>
          </w:p>
          <w:p w14:paraId="7BE7E065" w14:textId="77777777" w:rsidR="00EF0CD3" w:rsidRPr="008C73F3" w:rsidRDefault="00EF0CD3" w:rsidP="00A904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14:paraId="09988346" w14:textId="324E649B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AF0BC38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Levere kaker til Breidablikk 17.mai Kafe.</w:t>
            </w:r>
          </w:p>
          <w:p w14:paraId="40717521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5BA74316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Møteplass og Strikkekafe</w:t>
            </w:r>
          </w:p>
          <w:p w14:paraId="3AC58380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Kreativt hjørne.</w:t>
            </w:r>
          </w:p>
          <w:p w14:paraId="46529D8A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5BD3CB6E" w14:textId="78660654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Tur og kurs med Romerike sopp- og nyttevekstforening.</w:t>
            </w:r>
          </w:p>
          <w:p w14:paraId="6E20642A" w14:textId="77777777" w:rsidR="00EF0CD3" w:rsidRDefault="00EF0CD3" w:rsidP="00A9044C">
            <w:pPr>
              <w:rPr>
                <w:rFonts w:ascii="Times New Roman" w:hAnsi="Times New Roman" w:cs="Times New Roman"/>
              </w:rPr>
            </w:pPr>
          </w:p>
          <w:p w14:paraId="3F6916CB" w14:textId="2CF5D606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Besøke Christian </w:t>
            </w:r>
            <w:proofErr w:type="spellStart"/>
            <w:r>
              <w:rPr>
                <w:rFonts w:ascii="Times New Roman" w:hAnsi="Times New Roman" w:cs="Times New Roman"/>
              </w:rPr>
              <w:t>Saxlund</w:t>
            </w:r>
            <w:proofErr w:type="spellEnd"/>
          </w:p>
          <w:p w14:paraId="64AD7C8E" w14:textId="6E903BE2" w:rsidR="00EF0CD3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Kl. 1700. på Lerkelund.</w:t>
            </w:r>
          </w:p>
          <w:p w14:paraId="2EEAE264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Bønsbakken</w:t>
            </w:r>
            <w:proofErr w:type="spellEnd"/>
            <w:r>
              <w:rPr>
                <w:rFonts w:ascii="Times New Roman" w:hAnsi="Times New Roman" w:cs="Times New Roman"/>
              </w:rPr>
              <w:t xml:space="preserve"> 19. 2073 Bøn</w:t>
            </w:r>
          </w:p>
        </w:tc>
        <w:tc>
          <w:tcPr>
            <w:tcW w:w="2680" w:type="dxa"/>
          </w:tcPr>
          <w:p w14:paraId="03FBD6FF" w14:textId="44717FC9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6F739EBE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Leveres 16.05 </w:t>
            </w:r>
          </w:p>
          <w:p w14:paraId="419DE25F" w14:textId="4CEB39A8" w:rsidR="005350CD" w:rsidRDefault="005350CD" w:rsidP="00A9044C">
            <w:pPr>
              <w:rPr>
                <w:rFonts w:ascii="Times New Roman" w:hAnsi="Times New Roman" w:cs="Times New Roman"/>
              </w:rPr>
            </w:pPr>
            <w:proofErr w:type="spellStart"/>
            <w:r w:rsidRPr="00E8019A">
              <w:rPr>
                <w:rFonts w:ascii="Times New Roman" w:hAnsi="Times New Roman" w:cs="Times New Roman"/>
                <w:sz w:val="20"/>
                <w:szCs w:val="20"/>
              </w:rPr>
              <w:t>kl</w:t>
            </w:r>
            <w:proofErr w:type="spellEnd"/>
            <w:r w:rsidRPr="00E8019A">
              <w:rPr>
                <w:rFonts w:ascii="Times New Roman" w:hAnsi="Times New Roman" w:cs="Times New Roman"/>
                <w:sz w:val="20"/>
                <w:szCs w:val="20"/>
              </w:rPr>
              <w:t xml:space="preserve"> 1700-1800 på Breidablikk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1024062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2E6CE2B1" w14:textId="31019FEB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Kl. 1800 </w:t>
            </w:r>
            <w:proofErr w:type="spellStart"/>
            <w:r>
              <w:rPr>
                <w:rFonts w:ascii="Times New Roman" w:hAnsi="Times New Roman" w:cs="Times New Roman"/>
              </w:rPr>
              <w:t>Gladbakk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2417A24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Kaffe og Kaker.</w:t>
            </w:r>
          </w:p>
          <w:p w14:paraId="44F788C0" w14:textId="08278E06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7460723" w14:textId="77777777" w:rsidR="005350CD" w:rsidRPr="00816139" w:rsidRDefault="005350CD" w:rsidP="00A9044C">
            <w:pPr>
              <w:rPr>
                <w:rFonts w:ascii="Times New Roman" w:hAnsi="Times New Roman" w:cs="Times New Roman"/>
                <w:u w:val="single"/>
              </w:rPr>
            </w:pPr>
            <w:r w:rsidRPr="00816139">
              <w:rPr>
                <w:rFonts w:ascii="Times New Roman" w:hAnsi="Times New Roman" w:cs="Times New Roman"/>
                <w:u w:val="single"/>
              </w:rPr>
              <w:t xml:space="preserve">Nyttevekster. </w:t>
            </w:r>
          </w:p>
          <w:p w14:paraId="048CBE4F" w14:textId="77777777" w:rsidR="005350CD" w:rsidRPr="00EF0CD3" w:rsidRDefault="005350CD" w:rsidP="00A9044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F0CD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Oppmøte Wergelands hus. Ta med kurv og saks, store plastposer. Gode sko og klær etter været.</w:t>
            </w:r>
          </w:p>
          <w:p w14:paraId="4C377B98" w14:textId="77777777" w:rsidR="00EF0CD3" w:rsidRDefault="00EF0CD3" w:rsidP="00A9044C">
            <w:pPr>
              <w:rPr>
                <w:rFonts w:ascii="Times New Roman" w:hAnsi="Times New Roman" w:cs="Times New Roman"/>
              </w:rPr>
            </w:pPr>
          </w:p>
          <w:p w14:paraId="266D8217" w14:textId="7A24DB00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Tema Seterkultur.</w:t>
            </w:r>
          </w:p>
          <w:p w14:paraId="52247855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Servering.</w:t>
            </w:r>
          </w:p>
        </w:tc>
        <w:tc>
          <w:tcPr>
            <w:tcW w:w="2829" w:type="dxa"/>
          </w:tcPr>
          <w:p w14:paraId="5C2935C3" w14:textId="261B59DB" w:rsidR="005350CD" w:rsidRPr="00DA70CF" w:rsidRDefault="005350CD" w:rsidP="00A9044C">
            <w:pPr>
              <w:rPr>
                <w:rFonts w:ascii="Times New Roman" w:hAnsi="Times New Roman" w:cs="Times New Roman"/>
              </w:rPr>
            </w:pPr>
            <w:r w:rsidRPr="00DA70CF">
              <w:rPr>
                <w:rFonts w:ascii="Times New Roman" w:hAnsi="Times New Roman" w:cs="Times New Roman"/>
              </w:rPr>
              <w:t xml:space="preserve">Kan du bake? </w:t>
            </w:r>
          </w:p>
          <w:p w14:paraId="34004E5C" w14:textId="4D4724B9" w:rsidR="005350CD" w:rsidRPr="00DA70CF" w:rsidRDefault="005350CD" w:rsidP="00A9044C">
            <w:pPr>
              <w:rPr>
                <w:rFonts w:ascii="Times New Roman" w:hAnsi="Times New Roman" w:cs="Times New Roman"/>
              </w:rPr>
            </w:pPr>
            <w:r w:rsidRPr="00DA70CF">
              <w:rPr>
                <w:rFonts w:ascii="Times New Roman" w:hAnsi="Times New Roman" w:cs="Times New Roman"/>
              </w:rPr>
              <w:t xml:space="preserve">Ring/SMS </w:t>
            </w:r>
          </w:p>
          <w:p w14:paraId="0ACAF512" w14:textId="16F22EDE" w:rsidR="005350CD" w:rsidRDefault="005350CD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Mari Weng</w:t>
            </w:r>
            <w:r w:rsidRPr="00783E2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821E7">
              <w:rPr>
                <w:rFonts w:ascii="Times New Roman" w:hAnsi="Times New Roman" w:cs="Times New Roman"/>
              </w:rPr>
              <w:t>416 89</w:t>
            </w:r>
            <w:r>
              <w:rPr>
                <w:rFonts w:ascii="Times New Roman" w:hAnsi="Times New Roman" w:cs="Times New Roman"/>
              </w:rPr>
              <w:t> </w:t>
            </w:r>
            <w:r w:rsidRPr="00C821E7">
              <w:rPr>
                <w:rFonts w:ascii="Times New Roman" w:hAnsi="Times New Roman" w:cs="Times New Roman"/>
              </w:rPr>
              <w:t>961</w:t>
            </w:r>
          </w:p>
          <w:p w14:paraId="27285841" w14:textId="77777777" w:rsidR="005350CD" w:rsidRDefault="005350CD" w:rsidP="00A9044C">
            <w:pPr>
              <w:rPr>
                <w:rFonts w:ascii="Times New Roman" w:hAnsi="Times New Roman" w:cs="Times New Roman"/>
              </w:rPr>
            </w:pPr>
          </w:p>
          <w:p w14:paraId="51CE8F9A" w14:textId="77777777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Jane-Britt.</w:t>
            </w:r>
          </w:p>
          <w:p w14:paraId="7C67E68D" w14:textId="77777777" w:rsidR="005350CD" w:rsidRPr="0076305E" w:rsidRDefault="005350CD" w:rsidP="00A9044C">
            <w:pPr>
              <w:rPr>
                <w:rFonts w:ascii="Times New Roman" w:hAnsi="Times New Roman" w:cs="Times New Roman"/>
              </w:rPr>
            </w:pPr>
            <w:r w:rsidRPr="0076305E">
              <w:rPr>
                <w:rFonts w:ascii="Times New Roman" w:hAnsi="Times New Roman" w:cs="Times New Roman"/>
              </w:rPr>
              <w:t>Cassandra.</w:t>
            </w:r>
          </w:p>
          <w:p w14:paraId="3904A6BC" w14:textId="77777777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27D495A" w14:textId="24C3F72A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Anne Marit</w:t>
            </w:r>
          </w:p>
          <w:p w14:paraId="1B73A703" w14:textId="77777777" w:rsidR="005350CD" w:rsidRPr="0076305E" w:rsidRDefault="005350CD" w:rsidP="00A9044C">
            <w:pPr>
              <w:rPr>
                <w:rFonts w:ascii="Times New Roman" w:hAnsi="Times New Roman" w:cs="Times New Roman"/>
              </w:rPr>
            </w:pPr>
            <w:r w:rsidRPr="0076305E">
              <w:rPr>
                <w:rFonts w:ascii="Times New Roman" w:hAnsi="Times New Roman" w:cs="Times New Roman"/>
              </w:rPr>
              <w:t>Påmelding 918 53 041</w:t>
            </w:r>
          </w:p>
          <w:p w14:paraId="3EDAE31A" w14:textId="3CCB4B99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E473216" w14:textId="77F49B2F" w:rsidR="005350CD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1BFE2A2" w14:textId="1DCCE891" w:rsidR="005350CD" w:rsidRPr="00C821E7" w:rsidRDefault="005350CD" w:rsidP="00A9044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Astrid</w:t>
            </w:r>
            <w:r w:rsidR="00EF0CD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F0CD3" w:rsidRPr="00EF0CD3">
              <w:rPr>
                <w:rFonts w:ascii="Times New Roman" w:hAnsi="Times New Roman" w:cs="Times New Roman"/>
              </w:rPr>
              <w:t>99380050</w:t>
            </w:r>
          </w:p>
        </w:tc>
      </w:tr>
    </w:tbl>
    <w:p w14:paraId="7C2E78AF" w14:textId="7C1C588E" w:rsidR="000A5B9D" w:rsidRDefault="000A5B9D" w:rsidP="00344CAE">
      <w:pPr>
        <w:rPr>
          <w:rFonts w:cstheme="minorHAnsi"/>
          <w:b/>
          <w:bCs/>
        </w:rPr>
      </w:pPr>
    </w:p>
    <w:p w14:paraId="09910848" w14:textId="5DAFFFC2" w:rsidR="005350CD" w:rsidRDefault="005350CD" w:rsidP="00344CAE">
      <w:pPr>
        <w:rPr>
          <w:rFonts w:cstheme="minorHAnsi"/>
          <w:b/>
          <w:bCs/>
        </w:rPr>
      </w:pPr>
    </w:p>
    <w:p w14:paraId="7D1128E0" w14:textId="54EAFE68" w:rsidR="005350CD" w:rsidRDefault="005350CD" w:rsidP="00344CAE">
      <w:pPr>
        <w:rPr>
          <w:rFonts w:cstheme="minorHAnsi"/>
          <w:b/>
          <w:bCs/>
        </w:rPr>
      </w:pPr>
    </w:p>
    <w:p w14:paraId="166C58C8" w14:textId="116F5CAE" w:rsidR="005350CD" w:rsidRDefault="005350CD" w:rsidP="00344CAE">
      <w:pPr>
        <w:rPr>
          <w:rFonts w:cstheme="minorHAnsi"/>
          <w:b/>
          <w:bCs/>
        </w:rPr>
      </w:pPr>
    </w:p>
    <w:p w14:paraId="10235284" w14:textId="319BA29B" w:rsidR="005350CD" w:rsidRDefault="005350CD" w:rsidP="00344CAE">
      <w:pPr>
        <w:rPr>
          <w:rFonts w:cstheme="minorHAnsi"/>
          <w:b/>
          <w:bCs/>
        </w:rPr>
      </w:pPr>
    </w:p>
    <w:p w14:paraId="37E6E250" w14:textId="535C667B" w:rsidR="005350CD" w:rsidRDefault="005350CD" w:rsidP="00344CAE">
      <w:pPr>
        <w:rPr>
          <w:rFonts w:cstheme="minorHAnsi"/>
          <w:b/>
          <w:bCs/>
        </w:rPr>
      </w:pPr>
    </w:p>
    <w:p w14:paraId="17042328" w14:textId="1F6FA641" w:rsidR="005350CD" w:rsidRDefault="005350CD" w:rsidP="00344CAE">
      <w:pPr>
        <w:rPr>
          <w:rFonts w:cstheme="minorHAnsi"/>
          <w:b/>
          <w:bCs/>
        </w:rPr>
      </w:pPr>
    </w:p>
    <w:p w14:paraId="77654059" w14:textId="3863C3C7" w:rsidR="005350CD" w:rsidRDefault="005350CD" w:rsidP="00344CAE">
      <w:pPr>
        <w:rPr>
          <w:rFonts w:cstheme="minorHAnsi"/>
          <w:b/>
          <w:bCs/>
        </w:rPr>
      </w:pPr>
    </w:p>
    <w:p w14:paraId="1A80BF97" w14:textId="0CC4F5BB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16D88E82" w14:textId="20AAD4E4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0092732B" w14:textId="0778807A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280185C6" w14:textId="07AAFD75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09CA8731" w14:textId="292C73A4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57E48828" w14:textId="0EE3C0CA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70DD028B" w14:textId="5864AAA0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3E01E7C8" w14:textId="018598B7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4251406D" w14:textId="48094B9D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155E68A6" w14:textId="16EF4DB7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214DCE02" w14:textId="138CE502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25FD3A6F" w14:textId="33D551DC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62265AD1" w14:textId="77777777" w:rsidR="005350CD" w:rsidRDefault="005350CD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02A93999" w14:textId="77777777" w:rsidR="00902860" w:rsidRDefault="00902860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tbl>
      <w:tblPr>
        <w:tblStyle w:val="Tabellrutenett"/>
        <w:tblpPr w:leftFromText="141" w:rightFromText="141" w:vertAnchor="text" w:horzAnchor="margin" w:tblpY="20"/>
        <w:tblW w:w="9776" w:type="dxa"/>
        <w:tblLook w:val="04A0" w:firstRow="1" w:lastRow="0" w:firstColumn="1" w:lastColumn="0" w:noHBand="0" w:noVBand="1"/>
      </w:tblPr>
      <w:tblGrid>
        <w:gridCol w:w="1453"/>
        <w:gridCol w:w="2814"/>
        <w:gridCol w:w="2680"/>
        <w:gridCol w:w="2829"/>
      </w:tblGrid>
      <w:tr w:rsidR="00222843" w:rsidRPr="00E8019A" w14:paraId="6C65AF31" w14:textId="77777777" w:rsidTr="00A9044C">
        <w:tc>
          <w:tcPr>
            <w:tcW w:w="1453" w:type="dxa"/>
          </w:tcPr>
          <w:p w14:paraId="1BE835D3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 w:rsidRPr="00CF4C42">
              <w:rPr>
                <w:rFonts w:ascii="Times New Roman" w:hAnsi="Times New Roman" w:cs="Times New Roman"/>
                <w:b/>
                <w:bCs/>
              </w:rPr>
              <w:t>Juni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66599CC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6.-7.juni </w:t>
            </w:r>
          </w:p>
          <w:p w14:paraId="72C9FF26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</w:t>
            </w:r>
          </w:p>
          <w:p w14:paraId="4A4E3F0D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36D5C54B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20.06</w:t>
            </w:r>
          </w:p>
          <w:p w14:paraId="41FE937B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09A50438" w14:textId="1B5A320A" w:rsidR="00222843" w:rsidRPr="00987D26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</w:t>
            </w:r>
          </w:p>
        </w:tc>
        <w:tc>
          <w:tcPr>
            <w:tcW w:w="2814" w:type="dxa"/>
          </w:tcPr>
          <w:p w14:paraId="1A9F8C46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75D5082F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Landsmøte </w:t>
            </w:r>
            <w:proofErr w:type="spellStart"/>
            <w:r>
              <w:rPr>
                <w:rFonts w:ascii="Times New Roman" w:hAnsi="Times New Roman" w:cs="Times New Roman"/>
              </w:rPr>
              <w:t>NBK</w:t>
            </w:r>
            <w:proofErr w:type="spellEnd"/>
          </w:p>
          <w:p w14:paraId="08A7DA1B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Såpekurs med Eva </w:t>
            </w:r>
            <w:proofErr w:type="spellStart"/>
            <w:r>
              <w:rPr>
                <w:rFonts w:ascii="Times New Roman" w:hAnsi="Times New Roman" w:cs="Times New Roman"/>
              </w:rPr>
              <w:t>Øvren</w:t>
            </w:r>
            <w:proofErr w:type="spellEnd"/>
          </w:p>
          <w:p w14:paraId="2A66E7FF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48DEDF3A" w14:textId="77777777" w:rsidR="00222843" w:rsidRPr="00684DDB" w:rsidRDefault="00222843" w:rsidP="00A904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Kurs gammeldags brødbaking </w:t>
            </w:r>
            <w:r w:rsidRPr="00684DDB">
              <w:rPr>
                <w:rFonts w:ascii="Times New Roman" w:hAnsi="Times New Roman" w:cs="Times New Roman"/>
                <w:sz w:val="20"/>
                <w:szCs w:val="20"/>
              </w:rPr>
              <w:t>på Bygdetunet.</w:t>
            </w:r>
          </w:p>
          <w:p w14:paraId="48E520E2" w14:textId="6B7256BA" w:rsidR="00222843" w:rsidRPr="002C250D" w:rsidRDefault="00222843" w:rsidP="00A9044C">
            <w:pPr>
              <w:rPr>
                <w:rFonts w:ascii="Times New Roman" w:hAnsi="Times New Roman" w:cs="Times New Roman"/>
              </w:rPr>
            </w:pPr>
            <w:r w:rsidRPr="002C250D">
              <w:rPr>
                <w:rFonts w:ascii="Times New Roman" w:hAnsi="Times New Roman" w:cs="Times New Roman"/>
              </w:rPr>
              <w:t>Sommerfest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250D">
              <w:rPr>
                <w:rFonts w:ascii="Times New Roman" w:hAnsi="Times New Roman" w:cs="Times New Roman"/>
              </w:rPr>
              <w:t xml:space="preserve">på bygdetunet </w:t>
            </w:r>
          </w:p>
          <w:p w14:paraId="192B588B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12.00-16.00</w:t>
            </w:r>
          </w:p>
        </w:tc>
        <w:tc>
          <w:tcPr>
            <w:tcW w:w="2680" w:type="dxa"/>
          </w:tcPr>
          <w:p w14:paraId="2EF08930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5CCBD538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12BFBCEF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Vilberg</w:t>
            </w:r>
            <w:proofErr w:type="spellEnd"/>
            <w:r>
              <w:rPr>
                <w:rFonts w:ascii="Times New Roman" w:hAnsi="Times New Roman" w:cs="Times New Roman"/>
              </w:rPr>
              <w:t xml:space="preserve"> Ungdomsskole</w:t>
            </w:r>
          </w:p>
          <w:p w14:paraId="60BFCC67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Kl.1700-2100.</w:t>
            </w:r>
          </w:p>
          <w:p w14:paraId="3911725F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Unni Weng kursleder.</w:t>
            </w:r>
          </w:p>
          <w:p w14:paraId="6D5D7004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5930995F" w14:textId="77777777" w:rsidR="00222843" w:rsidRPr="00C5034C" w:rsidRDefault="00222843" w:rsidP="00A9044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C250D">
              <w:rPr>
                <w:rFonts w:ascii="Times New Roman" w:hAnsi="Times New Roman" w:cs="Times New Roman"/>
              </w:rPr>
              <w:t>Samarbeid med Bygdetunets venner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29" w:type="dxa"/>
          </w:tcPr>
          <w:p w14:paraId="3878C128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0B96E7BD" w14:textId="77777777" w:rsidR="00222843" w:rsidRPr="0001123D" w:rsidRDefault="00222843" w:rsidP="00A9044C">
            <w:pPr>
              <w:rPr>
                <w:rFonts w:ascii="Times New Roman" w:hAnsi="Times New Roman" w:cs="Times New Roman"/>
              </w:rPr>
            </w:pPr>
            <w:r w:rsidRPr="0001123D">
              <w:rPr>
                <w:rFonts w:ascii="Times New Roman" w:hAnsi="Times New Roman" w:cs="Times New Roman"/>
              </w:rPr>
              <w:t>Unni.</w:t>
            </w:r>
          </w:p>
          <w:p w14:paraId="3744E6B9" w14:textId="77777777" w:rsidR="00222843" w:rsidRPr="00684DDB" w:rsidRDefault="00222843" w:rsidP="00A9044C">
            <w:pPr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Cassandra  </w:t>
            </w:r>
            <w:r w:rsidRPr="0001123D">
              <w:rPr>
                <w:rFonts w:ascii="Times New Roman" w:hAnsi="Times New Roman" w:cs="Times New Roman"/>
              </w:rPr>
              <w:t>påmeld</w:t>
            </w:r>
            <w:r>
              <w:rPr>
                <w:rFonts w:ascii="Times New Roman" w:hAnsi="Times New Roman" w:cs="Times New Roman"/>
              </w:rPr>
              <w:t>ing</w:t>
            </w:r>
            <w:proofErr w:type="gramEnd"/>
            <w:r>
              <w:rPr>
                <w:rFonts w:ascii="Times New Roman" w:hAnsi="Times New Roman" w:cs="Times New Roman"/>
              </w:rPr>
              <w:t>: 458 63 338</w:t>
            </w:r>
          </w:p>
          <w:p w14:paraId="69540F5C" w14:textId="77777777" w:rsidR="00222843" w:rsidRDefault="00222843" w:rsidP="00A9044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Anne-Stine </w:t>
            </w:r>
          </w:p>
          <w:p w14:paraId="58DE398D" w14:textId="77777777" w:rsidR="00222843" w:rsidRPr="00B90A21" w:rsidRDefault="00222843" w:rsidP="00A9044C">
            <w:r>
              <w:t>påmelding 454 45 855.</w:t>
            </w:r>
          </w:p>
          <w:p w14:paraId="612D50FB" w14:textId="77777777" w:rsidR="00222843" w:rsidRPr="00C821E7" w:rsidRDefault="00222843" w:rsidP="00A9044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Unni og Anne H.</w:t>
            </w:r>
          </w:p>
          <w:p w14:paraId="2288926A" w14:textId="77777777" w:rsidR="00222843" w:rsidRPr="00E8019A" w:rsidRDefault="00222843" w:rsidP="00A9044C">
            <w:pPr>
              <w:rPr>
                <w:rFonts w:ascii="Times New Roman" w:hAnsi="Times New Roman" w:cs="Times New Roman"/>
              </w:rPr>
            </w:pPr>
            <w:r w:rsidRPr="00C821E7">
              <w:rPr>
                <w:rFonts w:ascii="Times New Roman" w:hAnsi="Times New Roman" w:cs="Times New Roman"/>
              </w:rPr>
              <w:t>Ressursgruppa</w:t>
            </w:r>
          </w:p>
        </w:tc>
      </w:tr>
      <w:tr w:rsidR="00222843" w14:paraId="1C2EE772" w14:textId="77777777" w:rsidTr="00A9044C">
        <w:tc>
          <w:tcPr>
            <w:tcW w:w="1453" w:type="dxa"/>
          </w:tcPr>
          <w:p w14:paraId="13FEDDF8" w14:textId="77777777" w:rsidR="00222843" w:rsidRDefault="00222843" w:rsidP="00A9044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Juli</w:t>
            </w:r>
          </w:p>
          <w:p w14:paraId="33962D9D" w14:textId="77777777" w:rsidR="00222843" w:rsidRPr="0001123D" w:rsidRDefault="00222843" w:rsidP="00A9044C">
            <w:pPr>
              <w:rPr>
                <w:rFonts w:ascii="Times New Roman" w:hAnsi="Times New Roman" w:cs="Times New Roman"/>
              </w:rPr>
            </w:pPr>
            <w:r w:rsidRPr="0001123D">
              <w:rPr>
                <w:rFonts w:ascii="Times New Roman" w:hAnsi="Times New Roman" w:cs="Times New Roman"/>
              </w:rPr>
              <w:t>04.07</w:t>
            </w:r>
          </w:p>
        </w:tc>
        <w:tc>
          <w:tcPr>
            <w:tcW w:w="2814" w:type="dxa"/>
          </w:tcPr>
          <w:p w14:paraId="2360B48E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4FFB813A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Sommertur ut i det Blå hele dagen.</w:t>
            </w:r>
          </w:p>
        </w:tc>
        <w:tc>
          <w:tcPr>
            <w:tcW w:w="2680" w:type="dxa"/>
          </w:tcPr>
          <w:p w14:paraId="7E997F82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  <w:p w14:paraId="61BD9E94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Mere info kommer.</w:t>
            </w:r>
          </w:p>
        </w:tc>
        <w:tc>
          <w:tcPr>
            <w:tcW w:w="2829" w:type="dxa"/>
          </w:tcPr>
          <w:p w14:paraId="42797373" w14:textId="77777777" w:rsidR="00222843" w:rsidRDefault="00222843" w:rsidP="00A9044C">
            <w:pPr>
              <w:rPr>
                <w:rFonts w:ascii="Times New Roman" w:hAnsi="Times New Roman" w:cs="Times New Roman"/>
                <w:b/>
                <w:bCs/>
              </w:rPr>
            </w:pPr>
            <w:r w:rsidRPr="00783E28">
              <w:rPr>
                <w:rFonts w:ascii="Times New Roman" w:hAnsi="Times New Roman" w:cs="Times New Roman"/>
                <w:b/>
                <w:bCs/>
              </w:rPr>
              <w:t xml:space="preserve">Marit Østeby </w:t>
            </w:r>
          </w:p>
          <w:p w14:paraId="484EDAE5" w14:textId="77777777" w:rsidR="00222843" w:rsidRPr="00E8019A" w:rsidRDefault="00222843" w:rsidP="00A9044C">
            <w:pPr>
              <w:rPr>
                <w:rFonts w:ascii="Times New Roman" w:hAnsi="Times New Roman" w:cs="Times New Roman"/>
              </w:rPr>
            </w:pPr>
            <w:r w:rsidRPr="00E8019A">
              <w:rPr>
                <w:rFonts w:ascii="Times New Roman" w:hAnsi="Times New Roman" w:cs="Times New Roman"/>
              </w:rPr>
              <w:t>Påmelding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8019A">
              <w:rPr>
                <w:rFonts w:ascii="Times New Roman" w:hAnsi="Times New Roman" w:cs="Times New Roman"/>
              </w:rPr>
              <w:t>901 87 896</w:t>
            </w:r>
          </w:p>
          <w:p w14:paraId="14304E0C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Kommer tilbake med info.   </w:t>
            </w:r>
          </w:p>
        </w:tc>
      </w:tr>
      <w:tr w:rsidR="00222843" w14:paraId="7D175F01" w14:textId="77777777" w:rsidTr="00A9044C">
        <w:tc>
          <w:tcPr>
            <w:tcW w:w="1453" w:type="dxa"/>
          </w:tcPr>
          <w:p w14:paraId="4E71C606" w14:textId="77777777" w:rsidR="00222843" w:rsidRDefault="00222843" w:rsidP="00A9044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14" w:type="dxa"/>
          </w:tcPr>
          <w:p w14:paraId="7DC6A433" w14:textId="77777777" w:rsidR="00222843" w:rsidRPr="00CA26CE" w:rsidRDefault="00222843" w:rsidP="00A9044C">
            <w:pPr>
              <w:rPr>
                <w:rFonts w:ascii="Apple Chancery" w:hAnsi="Apple Chancery" w:cs="Apple Chancery"/>
                <w:b/>
                <w:bCs/>
                <w:sz w:val="32"/>
                <w:szCs w:val="32"/>
              </w:rPr>
            </w:pPr>
            <w:r w:rsidRPr="00CA26CE">
              <w:rPr>
                <w:rFonts w:ascii="Apple Chancery" w:hAnsi="Apple Chancery" w:cs="Apple Chancery" w:hint="cs"/>
                <w:b/>
                <w:bCs/>
                <w:sz w:val="32"/>
                <w:szCs w:val="32"/>
              </w:rPr>
              <w:t>GOD SOMMER</w:t>
            </w:r>
            <w:r w:rsidRPr="00CA26CE">
              <w:rPr>
                <w:rFonts w:ascii="Apple Chancery" w:hAnsi="Apple Chancery" w:cs="Apple Chancery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680" w:type="dxa"/>
          </w:tcPr>
          <w:p w14:paraId="4896386E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</w:tcPr>
          <w:p w14:paraId="45FFB033" w14:textId="77777777" w:rsidR="00222843" w:rsidRDefault="00222843" w:rsidP="00A9044C">
            <w:pPr>
              <w:rPr>
                <w:rFonts w:ascii="Times New Roman" w:hAnsi="Times New Roman" w:cs="Times New Roman"/>
              </w:rPr>
            </w:pPr>
          </w:p>
        </w:tc>
      </w:tr>
    </w:tbl>
    <w:p w14:paraId="78493201" w14:textId="4480C713" w:rsidR="00344CAE" w:rsidRPr="000A7040" w:rsidRDefault="003B74AB" w:rsidP="00344CAE">
      <w:pPr>
        <w:rPr>
          <w:rFonts w:ascii="AkayaKanadaka" w:hAnsi="AkayaKanadaka" w:cs="AkayaKanadaka"/>
          <w:i/>
          <w:iCs/>
          <w:sz w:val="44"/>
          <w:szCs w:val="44"/>
        </w:rPr>
      </w:pPr>
      <w:r w:rsidRPr="000A7040">
        <w:rPr>
          <w:rFonts w:ascii="AkayaKanadaka" w:hAnsi="AkayaKanadaka" w:cs="AkayaKanadaka"/>
          <w:i/>
          <w:iCs/>
          <w:sz w:val="44"/>
          <w:szCs w:val="44"/>
        </w:rPr>
        <w:lastRenderedPageBreak/>
        <w:t>Ø</w:t>
      </w:r>
      <w:r w:rsidR="00344CAE" w:rsidRPr="000A7040">
        <w:rPr>
          <w:rFonts w:ascii="AkayaKanadaka" w:hAnsi="AkayaKanadaka" w:cs="AkayaKanadaka"/>
          <w:i/>
          <w:iCs/>
          <w:sz w:val="44"/>
          <w:szCs w:val="44"/>
        </w:rPr>
        <w:t xml:space="preserve">nsker dere alle en Riktig God Påske. </w:t>
      </w:r>
    </w:p>
    <w:p w14:paraId="2B103B36" w14:textId="77777777" w:rsidR="00344CAE" w:rsidRPr="000A7040" w:rsidRDefault="00344CAE" w:rsidP="00344CAE">
      <w:hyperlink r:id="rId13" w:history="1">
        <w:r w:rsidRPr="00670904">
          <w:rPr>
            <w:rStyle w:val="Hyperkobling"/>
          </w:rPr>
          <w:t>www.tradisjonsmat.no</w:t>
        </w:r>
      </w:hyperlink>
      <w:r>
        <w:rPr>
          <w:sz w:val="40"/>
          <w:szCs w:val="40"/>
        </w:rPr>
        <w:t xml:space="preserve"> </w:t>
      </w:r>
      <w:r w:rsidRPr="000A7040">
        <w:t xml:space="preserve">Vi oppfordres av </w:t>
      </w:r>
      <w:proofErr w:type="spellStart"/>
      <w:r w:rsidRPr="000A7040">
        <w:t>NBK</w:t>
      </w:r>
      <w:proofErr w:type="spellEnd"/>
      <w:r w:rsidRPr="000A7040">
        <w:t xml:space="preserve"> til å sende inn oppskrifter fra Eidsvoll, send BIDRAG TIL </w:t>
      </w:r>
      <w:hyperlink r:id="rId14" w:history="1">
        <w:r w:rsidRPr="000A7040">
          <w:rPr>
            <w:rStyle w:val="Hyperkobling"/>
          </w:rPr>
          <w:t>helle.berger@bygdekvinnelaget.no</w:t>
        </w:r>
      </w:hyperlink>
      <w:r w:rsidRPr="000A7040">
        <w:t xml:space="preserve">                                                                                                                                   </w:t>
      </w:r>
    </w:p>
    <w:p w14:paraId="28BC6135" w14:textId="13E4C1CD" w:rsidR="00344CAE" w:rsidRPr="000A7040" w:rsidRDefault="00344CAE" w:rsidP="00344CAE">
      <w:pPr>
        <w:rPr>
          <w:rFonts w:cstheme="minorHAnsi"/>
        </w:rPr>
      </w:pPr>
      <w:r w:rsidRPr="000A7040">
        <w:rPr>
          <w:rFonts w:cstheme="minorHAnsi"/>
        </w:rPr>
        <w:t xml:space="preserve">Verv ett nytt medlem </w:t>
      </w:r>
      <w:hyperlink r:id="rId15" w:history="1">
        <w:r w:rsidRPr="000A7040">
          <w:rPr>
            <w:rStyle w:val="Hyperkobling"/>
            <w:rFonts w:cstheme="minorHAnsi"/>
          </w:rPr>
          <w:t>www.bygdekvinnlaget.no</w:t>
        </w:r>
      </w:hyperlink>
      <w:r w:rsidRPr="000A7040">
        <w:rPr>
          <w:rFonts w:cstheme="minorHAnsi"/>
        </w:rPr>
        <w:t xml:space="preserve"> </w:t>
      </w:r>
    </w:p>
    <w:tbl>
      <w:tblPr>
        <w:tblStyle w:val="Rutenettabell4uthevingsfarge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4CAE" w14:paraId="6AA0A7E9" w14:textId="77777777" w:rsidTr="00A90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DE9F8E2" w14:textId="77777777" w:rsidR="00344CAE" w:rsidRPr="000A7040" w:rsidRDefault="00344CAE" w:rsidP="00A9044C">
            <w:pPr>
              <w:rPr>
                <w:rFonts w:ascii="Helvetica" w:hAnsi="Helvetica"/>
                <w:color w:val="000000"/>
              </w:rPr>
            </w:pPr>
            <w:r w:rsidRPr="000A7040">
              <w:rPr>
                <w:rFonts w:ascii="Helvetica" w:hAnsi="Helvetica"/>
                <w:color w:val="000000"/>
              </w:rPr>
              <w:t>TIPS FRA EN BYGDEKVINNE I APRIL</w:t>
            </w:r>
          </w:p>
          <w:p w14:paraId="73FDCCA4" w14:textId="2A42245B" w:rsidR="00344CAE" w:rsidRPr="000A7040" w:rsidRDefault="00344CAE" w:rsidP="00A9044C">
            <w:pPr>
              <w:rPr>
                <w:rFonts w:ascii="Helvetica" w:hAnsi="Helvetica"/>
                <w:color w:val="000000"/>
              </w:rPr>
            </w:pPr>
            <w:r w:rsidRPr="000A7040">
              <w:rPr>
                <w:rFonts w:ascii="Helvetica" w:hAnsi="Helvetica"/>
                <w:color w:val="000000"/>
              </w:rPr>
              <w:t>S</w:t>
            </w:r>
            <w:r w:rsidR="006B6390" w:rsidRPr="000A7040">
              <w:rPr>
                <w:rFonts w:ascii="Helvetica" w:hAnsi="Helvetica"/>
                <w:color w:val="000000"/>
              </w:rPr>
              <w:t xml:space="preserve">kal du så et frø med barnebarna så velg squash i melkekartong. Spirer og vokser fort. Sett ut i blomsterbedet i </w:t>
            </w:r>
            <w:r w:rsidR="000A7040" w:rsidRPr="000A7040">
              <w:rPr>
                <w:rFonts w:ascii="Helvetica" w:hAnsi="Helvetica"/>
                <w:color w:val="000000"/>
              </w:rPr>
              <w:t>begynnelsen</w:t>
            </w:r>
            <w:r w:rsidR="006B6390" w:rsidRPr="000A7040">
              <w:rPr>
                <w:rFonts w:ascii="Helvetica" w:hAnsi="Helvetica"/>
                <w:color w:val="000000"/>
              </w:rPr>
              <w:t xml:space="preserve"> av juni. Gjødsle og vann godt. Morro </w:t>
            </w:r>
            <w:proofErr w:type="gramStart"/>
            <w:r w:rsidR="006B6390" w:rsidRPr="000A7040">
              <w:rPr>
                <w:rFonts w:ascii="Helvetica" w:hAnsi="Helvetica"/>
                <w:color w:val="000000"/>
              </w:rPr>
              <w:t>og høste</w:t>
            </w:r>
            <w:proofErr w:type="gramEnd"/>
            <w:r w:rsidR="006B6390" w:rsidRPr="000A7040">
              <w:rPr>
                <w:rFonts w:ascii="Helvetica" w:hAnsi="Helvetica"/>
                <w:color w:val="000000"/>
              </w:rPr>
              <w:t xml:space="preserve"> og grille.</w:t>
            </w:r>
          </w:p>
        </w:tc>
      </w:tr>
    </w:tbl>
    <w:p w14:paraId="30568AE9" w14:textId="648D273A" w:rsidR="00344CAE" w:rsidRPr="00970895" w:rsidRDefault="00344CAE" w:rsidP="00344CAE">
      <w:pPr>
        <w:rPr>
          <w:rFonts w:ascii="AkayaKanadaka" w:hAnsi="AkayaKanadaka" w:cs="AkayaKanadaka"/>
          <w:i/>
          <w:iCs/>
          <w:sz w:val="28"/>
          <w:szCs w:val="28"/>
        </w:rPr>
      </w:pPr>
    </w:p>
    <w:p w14:paraId="1994818C" w14:textId="19A19514" w:rsidR="004F369D" w:rsidRDefault="000F50FF" w:rsidP="00FD39BC">
      <w:pPr>
        <w:spacing w:before="240"/>
      </w:pPr>
      <w:r>
        <w:rPr>
          <w:rFonts w:ascii="AkayaKanadaka" w:hAnsi="AkayaKanadaka" w:cs="AkayaKanadaka"/>
          <w:i/>
          <w:i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6E0E3B3" wp14:editId="0C32BC2D">
            <wp:simplePos x="0" y="0"/>
            <wp:positionH relativeFrom="column">
              <wp:posOffset>-543560</wp:posOffset>
            </wp:positionH>
            <wp:positionV relativeFrom="paragraph">
              <wp:posOffset>384175</wp:posOffset>
            </wp:positionV>
            <wp:extent cx="3860165" cy="2895600"/>
            <wp:effectExtent l="0" t="317" r="317" b="318"/>
            <wp:wrapTight wrapText="bothSides">
              <wp:wrapPolygon edited="0">
                <wp:start x="-2" y="21598"/>
                <wp:lineTo x="21531" y="21598"/>
                <wp:lineTo x="21531" y="92"/>
                <wp:lineTo x="-2" y="92"/>
                <wp:lineTo x="-2" y="21598"/>
              </wp:wrapPolygon>
            </wp:wrapTight>
            <wp:docPr id="85344616" name="Bilde 1" descr="Et bilde som inneholder person, klær, vegg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4616" name="Bilde 1" descr="Et bilde som inneholder person, klær, vegg, smil&#10;&#10;KI-generert innhold kan være fei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1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40">
        <w:rPr>
          <w:rFonts w:ascii="AkayaKanadaka" w:hAnsi="AkayaKanadaka" w:cs="AkayaKanadaka"/>
          <w:i/>
          <w:i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A81DFFB" wp14:editId="0F62E67F">
            <wp:simplePos x="0" y="0"/>
            <wp:positionH relativeFrom="column">
              <wp:posOffset>3049270</wp:posOffset>
            </wp:positionH>
            <wp:positionV relativeFrom="paragraph">
              <wp:posOffset>374015</wp:posOffset>
            </wp:positionV>
            <wp:extent cx="3693795" cy="2771140"/>
            <wp:effectExtent l="4128" t="0" r="6032" b="6033"/>
            <wp:wrapTight wrapText="bothSides">
              <wp:wrapPolygon edited="0">
                <wp:start x="24" y="21632"/>
                <wp:lineTo x="21561" y="21632"/>
                <wp:lineTo x="21561" y="52"/>
                <wp:lineTo x="24" y="52"/>
                <wp:lineTo x="24" y="21632"/>
              </wp:wrapPolygon>
            </wp:wrapTight>
            <wp:docPr id="1386667373" name="Bilde 2" descr="Et bilde som inneholder tekst, bok, papir, ma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67373" name="Bilde 2" descr="Et bilde som inneholder tekst, bok, papir, mann&#10;&#10;KI-generert innhold kan være fei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379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40">
        <w:rPr>
          <w:rFonts w:ascii="AkayaKanadaka" w:hAnsi="AkayaKanadaka" w:cs="AkayaKanadaka"/>
          <w:i/>
          <w:i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0DE6CC3" wp14:editId="3AC62256">
            <wp:simplePos x="0" y="0"/>
            <wp:positionH relativeFrom="column">
              <wp:posOffset>3192780</wp:posOffset>
            </wp:positionH>
            <wp:positionV relativeFrom="paragraph">
              <wp:posOffset>4099560</wp:posOffset>
            </wp:positionV>
            <wp:extent cx="3612515" cy="2709545"/>
            <wp:effectExtent l="0" t="5715" r="1270" b="1270"/>
            <wp:wrapTight wrapText="bothSides">
              <wp:wrapPolygon edited="0">
                <wp:start x="-34" y="21554"/>
                <wp:lineTo x="21532" y="21554"/>
                <wp:lineTo x="21532" y="91"/>
                <wp:lineTo x="-34" y="91"/>
                <wp:lineTo x="-34" y="21554"/>
              </wp:wrapPolygon>
            </wp:wrapTight>
            <wp:docPr id="131497464" name="Bilde 4" descr="Et bilde som inneholder klær, person, Menneskeansikt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7464" name="Bilde 4" descr="Et bilde som inneholder klær, person, Menneskeansikt, innendørs&#10;&#10;KI-generert innhold kan være fei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251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40">
        <w:rPr>
          <w:rFonts w:ascii="AkayaKanadaka" w:hAnsi="AkayaKanadaka" w:cs="AkayaKanadaka"/>
          <w:i/>
          <w:i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DAE00A6" wp14:editId="7F968178">
            <wp:simplePos x="0" y="0"/>
            <wp:positionH relativeFrom="column">
              <wp:posOffset>-481330</wp:posOffset>
            </wp:positionH>
            <wp:positionV relativeFrom="paragraph">
              <wp:posOffset>3975100</wp:posOffset>
            </wp:positionV>
            <wp:extent cx="3794760" cy="2846070"/>
            <wp:effectExtent l="4445" t="0" r="0" b="0"/>
            <wp:wrapTight wrapText="bothSides">
              <wp:wrapPolygon edited="0">
                <wp:start x="25" y="21634"/>
                <wp:lineTo x="21495" y="21634"/>
                <wp:lineTo x="21495" y="140"/>
                <wp:lineTo x="25" y="140"/>
                <wp:lineTo x="25" y="21634"/>
              </wp:wrapPolygon>
            </wp:wrapTight>
            <wp:docPr id="1797598531" name="Bilde 3" descr="Et bilde som inneholder klær, person, Menneskeansikt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98531" name="Bilde 3" descr="Et bilde som inneholder klær, person, Menneskeansikt, smil&#10;&#10;KI-generert innhold kan være feil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476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69D" w:rsidSect="00ED7E3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35687" w14:textId="77777777" w:rsidR="00831705" w:rsidRDefault="00831705" w:rsidP="004F369D">
      <w:r>
        <w:separator/>
      </w:r>
    </w:p>
  </w:endnote>
  <w:endnote w:type="continuationSeparator" w:id="0">
    <w:p w14:paraId="690A8967" w14:textId="77777777" w:rsidR="00831705" w:rsidRDefault="00831705" w:rsidP="004F3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nai MN">
    <w:panose1 w:val="00000500000000000000"/>
    <w:charset w:val="4D"/>
    <w:family w:val="auto"/>
    <w:pitch w:val="variable"/>
    <w:sig w:usb0="20108007" w:usb1="02000000" w:usb2="00000000" w:usb3="00000000" w:csb0="00000193" w:csb1="00000000"/>
  </w:font>
  <w:font w:name="AkayaKanadaka">
    <w:panose1 w:val="02010502080401010103"/>
    <w:charset w:val="4D"/>
    <w:family w:val="auto"/>
    <w:pitch w:val="variable"/>
    <w:sig w:usb0="00400007" w:usb1="00000000" w:usb2="00000000" w:usb3="00000000" w:csb0="00000093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A6812" w14:textId="77777777" w:rsidR="004F369D" w:rsidRDefault="004F36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CEF77" w14:textId="77777777" w:rsidR="004F369D" w:rsidRDefault="004F369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186CD" w14:textId="77777777" w:rsidR="004F369D" w:rsidRDefault="004F369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4B2E0" w14:textId="77777777" w:rsidR="00831705" w:rsidRDefault="00831705" w:rsidP="004F369D">
      <w:r>
        <w:separator/>
      </w:r>
    </w:p>
  </w:footnote>
  <w:footnote w:type="continuationSeparator" w:id="0">
    <w:p w14:paraId="75B316DC" w14:textId="77777777" w:rsidR="00831705" w:rsidRDefault="00831705" w:rsidP="004F3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BC8B8" w14:textId="4C3145D9" w:rsidR="004F369D" w:rsidRDefault="00831705">
    <w:pPr>
      <w:pStyle w:val="Topptekst"/>
    </w:pPr>
    <w:r>
      <w:rPr>
        <w:noProof/>
      </w:rPr>
      <w:pict w14:anchorId="195168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233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ark A4 uten topp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A9E1B" w14:textId="7FBDC06A" w:rsidR="004F369D" w:rsidRDefault="00831705">
    <w:pPr>
      <w:pStyle w:val="Topptekst"/>
    </w:pPr>
    <w:r>
      <w:rPr>
        <w:noProof/>
      </w:rPr>
      <w:pict w14:anchorId="2D8BA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234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ark A4 uten topp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E4F47" w14:textId="357FE5B7" w:rsidR="004F369D" w:rsidRDefault="00831705">
    <w:pPr>
      <w:pStyle w:val="Topptekst"/>
    </w:pPr>
    <w:r>
      <w:rPr>
        <w:noProof/>
      </w:rPr>
      <w:pict w14:anchorId="069C79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232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ark A4 uten topp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799"/>
    <w:rsid w:val="00061515"/>
    <w:rsid w:val="00085799"/>
    <w:rsid w:val="000A5B9D"/>
    <w:rsid w:val="000A7040"/>
    <w:rsid w:val="000B0CED"/>
    <w:rsid w:val="000F50FF"/>
    <w:rsid w:val="001D68C3"/>
    <w:rsid w:val="00222843"/>
    <w:rsid w:val="00252AC7"/>
    <w:rsid w:val="002D6A71"/>
    <w:rsid w:val="003051DB"/>
    <w:rsid w:val="003072E6"/>
    <w:rsid w:val="00344CAE"/>
    <w:rsid w:val="003652FF"/>
    <w:rsid w:val="003B74AB"/>
    <w:rsid w:val="004B61D1"/>
    <w:rsid w:val="004F369D"/>
    <w:rsid w:val="005350CD"/>
    <w:rsid w:val="00555F48"/>
    <w:rsid w:val="005C7435"/>
    <w:rsid w:val="00621C56"/>
    <w:rsid w:val="006B6390"/>
    <w:rsid w:val="006C438F"/>
    <w:rsid w:val="00707C54"/>
    <w:rsid w:val="0071061F"/>
    <w:rsid w:val="007C2BE7"/>
    <w:rsid w:val="00831705"/>
    <w:rsid w:val="00902860"/>
    <w:rsid w:val="00932F50"/>
    <w:rsid w:val="0093552C"/>
    <w:rsid w:val="00A116FE"/>
    <w:rsid w:val="00A418D8"/>
    <w:rsid w:val="00A76CF9"/>
    <w:rsid w:val="00BC0D45"/>
    <w:rsid w:val="00BD350A"/>
    <w:rsid w:val="00BE0ADC"/>
    <w:rsid w:val="00BE18AA"/>
    <w:rsid w:val="00C016BE"/>
    <w:rsid w:val="00C4334D"/>
    <w:rsid w:val="00C46312"/>
    <w:rsid w:val="00C724B1"/>
    <w:rsid w:val="00D55BBA"/>
    <w:rsid w:val="00D91AA4"/>
    <w:rsid w:val="00E5795A"/>
    <w:rsid w:val="00EB1A0E"/>
    <w:rsid w:val="00EB7ECE"/>
    <w:rsid w:val="00EC2C4E"/>
    <w:rsid w:val="00ED7E36"/>
    <w:rsid w:val="00EE6FD0"/>
    <w:rsid w:val="00EF0CD3"/>
    <w:rsid w:val="00EF557C"/>
    <w:rsid w:val="00FD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41871"/>
  <w15:chartTrackingRefBased/>
  <w15:docId w15:val="{7B729312-2AFD-6F42-B587-26B5B79E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F369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F369D"/>
  </w:style>
  <w:style w:type="paragraph" w:styleId="Bunntekst">
    <w:name w:val="footer"/>
    <w:basedOn w:val="Normal"/>
    <w:link w:val="BunntekstTegn"/>
    <w:uiPriority w:val="99"/>
    <w:unhideWhenUsed/>
    <w:rsid w:val="004F369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F369D"/>
  </w:style>
  <w:style w:type="paragraph" w:styleId="NormalWeb">
    <w:name w:val="Normal (Web)"/>
    <w:basedOn w:val="Normal"/>
    <w:uiPriority w:val="99"/>
    <w:unhideWhenUsed/>
    <w:rsid w:val="00344CA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344CAE"/>
    <w:rPr>
      <w:color w:val="0000FF"/>
      <w:u w:val="single"/>
    </w:rPr>
  </w:style>
  <w:style w:type="table" w:styleId="Rutenettabell4uthevingsfarge6">
    <w:name w:val="Grid Table 4 Accent 6"/>
    <w:basedOn w:val="Vanligtabell"/>
    <w:uiPriority w:val="49"/>
    <w:rsid w:val="00344CA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rutenett">
    <w:name w:val="Table Grid"/>
    <w:basedOn w:val="Vanligtabell"/>
    <w:uiPriority w:val="39"/>
    <w:rsid w:val="00535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radisjonsmat.no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://www.bygdekvinnlaget.no" TargetMode="External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helle.berger@bygdekvinnelaget.no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scottjohannessen/Desktop/Fra%20Macen%202025%20reserve/Bygdekvinnene/Worddokumenter/BrevarkA4-uten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BrevarkA4-uten2.dotx</Template>
  <TotalTime>203</TotalTime>
  <Pages>3</Pages>
  <Words>954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Morten Tømte</cp:lastModifiedBy>
  <cp:revision>14</cp:revision>
  <dcterms:created xsi:type="dcterms:W3CDTF">2026-03-24T18:59:00Z</dcterms:created>
  <dcterms:modified xsi:type="dcterms:W3CDTF">2026-03-27T01:00:00Z</dcterms:modified>
</cp:coreProperties>
</file>